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3D886" w14:textId="77777777" w:rsidR="00EE4D1D" w:rsidRDefault="00EE4D1D" w:rsidP="008828E5">
      <w:pPr>
        <w:pStyle w:val="Titre"/>
        <w:rPr>
          <w:b w:val="0"/>
          <w:i/>
        </w:rPr>
      </w:pPr>
      <w:r w:rsidRPr="0072749A">
        <w:t>Demande de logeme</w:t>
      </w:r>
      <w:r w:rsidR="008828E5">
        <w:t>nt CHUV/</w:t>
      </w:r>
      <w:r w:rsidR="008828E5" w:rsidRPr="00812DD8">
        <w:rPr>
          <w:b w:val="0"/>
          <w:i/>
        </w:rPr>
        <w:t>CHUV’s housing request</w:t>
      </w:r>
    </w:p>
    <w:p w14:paraId="66D38E6B" w14:textId="77777777" w:rsidR="00901C4A" w:rsidRPr="00901C4A" w:rsidRDefault="00901C4A" w:rsidP="00901C4A">
      <w:pPr>
        <w:pStyle w:val="Titre"/>
        <w:spacing w:before="0" w:after="0"/>
        <w:jc w:val="left"/>
        <w:rPr>
          <w:sz w:val="4"/>
          <w:szCs w:val="2"/>
        </w:rPr>
      </w:pPr>
    </w:p>
    <w:p w14:paraId="40423581" w14:textId="77777777" w:rsidR="004F15F3" w:rsidRPr="008828E5" w:rsidRDefault="004F15F3" w:rsidP="004F15F3">
      <w:pPr>
        <w:pStyle w:val="En-tte"/>
        <w:tabs>
          <w:tab w:val="clear" w:pos="4536"/>
          <w:tab w:val="clear" w:pos="9072"/>
        </w:tabs>
        <w:rPr>
          <w:rFonts w:cs="Arial"/>
          <w:color w:val="000000" w:themeColor="text1"/>
          <w:sz w:val="18"/>
          <w:szCs w:val="18"/>
        </w:rPr>
      </w:pPr>
      <w:r w:rsidRPr="008828E5">
        <w:rPr>
          <w:rFonts w:cs="Arial"/>
          <w:color w:val="000000" w:themeColor="text1"/>
          <w:sz w:val="18"/>
          <w:szCs w:val="18"/>
        </w:rPr>
        <w:t xml:space="preserve">Votre demande sera traitée uniquement si le formulaire est dument complété, accompagné </w:t>
      </w:r>
      <w:r w:rsidR="00EF286E" w:rsidRPr="008828E5">
        <w:rPr>
          <w:rFonts w:cs="Arial"/>
          <w:color w:val="000000" w:themeColor="text1"/>
          <w:sz w:val="18"/>
          <w:szCs w:val="18"/>
        </w:rPr>
        <w:t>des pièces demandées</w:t>
      </w:r>
    </w:p>
    <w:p w14:paraId="470B7ED6" w14:textId="0B202AF3" w:rsidR="004F15F3" w:rsidRPr="004F15F3" w:rsidRDefault="004F15F3" w:rsidP="004F15F3">
      <w:pPr>
        <w:pStyle w:val="En-tte"/>
        <w:tabs>
          <w:tab w:val="clear" w:pos="4536"/>
          <w:tab w:val="clear" w:pos="9072"/>
        </w:tabs>
        <w:rPr>
          <w:rFonts w:cs="Arial"/>
          <w:color w:val="000000" w:themeColor="text1"/>
          <w:sz w:val="18"/>
          <w:szCs w:val="18"/>
        </w:rPr>
      </w:pPr>
      <w:r w:rsidRPr="004F15F3">
        <w:rPr>
          <w:color w:val="000000" w:themeColor="text1"/>
          <w:sz w:val="18"/>
          <w:szCs w:val="20"/>
          <w:lang w:val="fr-CH"/>
        </w:rPr>
        <w:t>La durée du contrat de bail est de 3</w:t>
      </w:r>
      <w:r>
        <w:rPr>
          <w:color w:val="000000" w:themeColor="text1"/>
          <w:sz w:val="18"/>
          <w:szCs w:val="20"/>
          <w:lang w:val="fr-CH"/>
        </w:rPr>
        <w:t xml:space="preserve"> </w:t>
      </w:r>
      <w:r w:rsidRPr="004F15F3">
        <w:rPr>
          <w:color w:val="000000" w:themeColor="text1"/>
          <w:sz w:val="18"/>
          <w:szCs w:val="20"/>
          <w:lang w:val="fr-CH"/>
        </w:rPr>
        <w:t>mois au min. et 2</w:t>
      </w:r>
      <w:r>
        <w:rPr>
          <w:color w:val="000000" w:themeColor="text1"/>
          <w:sz w:val="18"/>
          <w:szCs w:val="20"/>
          <w:lang w:val="fr-CH"/>
        </w:rPr>
        <w:t xml:space="preserve"> </w:t>
      </w:r>
      <w:r w:rsidRPr="004F15F3">
        <w:rPr>
          <w:color w:val="000000" w:themeColor="text1"/>
          <w:sz w:val="18"/>
          <w:szCs w:val="20"/>
          <w:lang w:val="fr-CH"/>
        </w:rPr>
        <w:t>ans au maximum.</w:t>
      </w:r>
      <w:r w:rsidR="009A7B54">
        <w:rPr>
          <w:color w:val="000000" w:themeColor="text1"/>
          <w:sz w:val="18"/>
          <w:szCs w:val="20"/>
          <w:lang w:val="fr-CH"/>
        </w:rPr>
        <w:t xml:space="preserve"> Le premier bail est émis automatiquement pour la durée de 1 ans.</w:t>
      </w:r>
      <w:r w:rsidRPr="004F15F3">
        <w:rPr>
          <w:color w:val="000000" w:themeColor="text1"/>
          <w:sz w:val="18"/>
          <w:szCs w:val="20"/>
          <w:lang w:val="fr-CH"/>
        </w:rPr>
        <w:t xml:space="preserve"> Pour toute </w:t>
      </w:r>
      <w:r w:rsidR="00EF286E">
        <w:rPr>
          <w:color w:val="000000" w:themeColor="text1"/>
          <w:sz w:val="18"/>
          <w:szCs w:val="20"/>
          <w:lang w:val="fr-CH"/>
        </w:rPr>
        <w:t xml:space="preserve">demande de </w:t>
      </w:r>
      <w:r w:rsidRPr="004F15F3">
        <w:rPr>
          <w:color w:val="000000" w:themeColor="text1"/>
          <w:sz w:val="18"/>
          <w:szCs w:val="20"/>
          <w:lang w:val="fr-CH"/>
        </w:rPr>
        <w:t xml:space="preserve">prolongation merci de fournir la </w:t>
      </w:r>
      <w:r w:rsidR="009A7B54">
        <w:rPr>
          <w:color w:val="000000" w:themeColor="text1"/>
          <w:sz w:val="18"/>
          <w:szCs w:val="20"/>
          <w:lang w:val="fr-CH"/>
        </w:rPr>
        <w:t xml:space="preserve">copie du nouveau </w:t>
      </w:r>
      <w:r w:rsidRPr="004F15F3">
        <w:rPr>
          <w:color w:val="000000" w:themeColor="text1"/>
          <w:sz w:val="18"/>
          <w:szCs w:val="20"/>
          <w:lang w:val="fr-CH"/>
        </w:rPr>
        <w:t>contrat</w:t>
      </w:r>
      <w:r w:rsidR="009A7B54">
        <w:rPr>
          <w:color w:val="000000" w:themeColor="text1"/>
          <w:sz w:val="18"/>
          <w:szCs w:val="20"/>
          <w:lang w:val="fr-CH"/>
        </w:rPr>
        <w:t xml:space="preserve"> de travail</w:t>
      </w:r>
      <w:r w:rsidRPr="004F15F3">
        <w:rPr>
          <w:color w:val="000000" w:themeColor="text1"/>
          <w:sz w:val="18"/>
          <w:szCs w:val="20"/>
          <w:lang w:val="fr-CH"/>
        </w:rPr>
        <w:t xml:space="preserve"> ou d’une attestation de votre service </w:t>
      </w:r>
      <w:r w:rsidRPr="004F15F3">
        <w:rPr>
          <w:color w:val="000000" w:themeColor="text1"/>
          <w:sz w:val="18"/>
          <w:szCs w:val="20"/>
          <w:u w:val="single"/>
          <w:lang w:val="fr-CH"/>
        </w:rPr>
        <w:t>au plus vite</w:t>
      </w:r>
      <w:r w:rsidRPr="004F15F3">
        <w:rPr>
          <w:color w:val="000000" w:themeColor="text1"/>
          <w:sz w:val="18"/>
          <w:szCs w:val="20"/>
          <w:lang w:val="fr-CH"/>
        </w:rPr>
        <w:t>.</w:t>
      </w:r>
    </w:p>
    <w:p w14:paraId="1F0DC3F1" w14:textId="77777777" w:rsidR="00EE4D1D" w:rsidRDefault="00EE4D1D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18"/>
          <w:szCs w:val="18"/>
          <w:lang w:val="en-US"/>
        </w:rPr>
      </w:pPr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 xml:space="preserve">Your housing request will be processed only if this form is fully completed and all the accompanying </w:t>
      </w:r>
      <w:proofErr w:type="gramStart"/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>document</w:t>
      </w:r>
      <w:proofErr w:type="gramEnd"/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 xml:space="preserve"> are attached.</w:t>
      </w:r>
    </w:p>
    <w:p w14:paraId="6E22B31D" w14:textId="6676A857" w:rsidR="004F15F3" w:rsidRDefault="00D85986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18"/>
          <w:szCs w:val="18"/>
          <w:lang w:val="en-US"/>
        </w:rPr>
      </w:pPr>
      <w:r>
        <w:rPr>
          <w:rFonts w:cs="Arial"/>
          <w:i/>
          <w:color w:val="000000" w:themeColor="text1"/>
          <w:sz w:val="18"/>
          <w:szCs w:val="18"/>
          <w:lang w:val="en-US"/>
        </w:rPr>
        <w:t xml:space="preserve">The duration of </w:t>
      </w:r>
      <w:r w:rsidR="009A7B54">
        <w:rPr>
          <w:rFonts w:cs="Arial"/>
          <w:i/>
          <w:color w:val="000000" w:themeColor="text1"/>
          <w:sz w:val="18"/>
          <w:szCs w:val="18"/>
          <w:lang w:val="en-US"/>
        </w:rPr>
        <w:t xml:space="preserve">the duration of the lease agreement is from 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>3 months (minimum) to 2 years (maximum).</w:t>
      </w:r>
      <w:r w:rsidR="006218F4">
        <w:rPr>
          <w:rFonts w:cs="Arial"/>
          <w:i/>
          <w:color w:val="000000" w:themeColor="text1"/>
          <w:sz w:val="18"/>
          <w:szCs w:val="18"/>
          <w:lang w:val="en-US"/>
        </w:rPr>
        <w:t xml:space="preserve"> </w:t>
      </w:r>
      <w:r w:rsidR="009A7B54">
        <w:rPr>
          <w:rFonts w:cs="Arial"/>
          <w:i/>
          <w:color w:val="000000" w:themeColor="text1"/>
          <w:sz w:val="18"/>
          <w:szCs w:val="18"/>
          <w:lang w:val="en-US"/>
        </w:rPr>
        <w:t>The first lease is automatically issued for one year.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 xml:space="preserve"> For each extension request, please provide the extension of work or study contract or the certificate of work or study at </w:t>
      </w:r>
      <w:r w:rsidR="004D3F91" w:rsidRPr="001E2113">
        <w:rPr>
          <w:color w:val="000000" w:themeColor="text1"/>
          <w:sz w:val="18"/>
          <w:szCs w:val="20"/>
          <w:lang w:val="en-US"/>
        </w:rPr>
        <w:t xml:space="preserve">the 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>earliest.</w:t>
      </w:r>
    </w:p>
    <w:p w14:paraId="443E5313" w14:textId="27D0AB12" w:rsidR="00D85986" w:rsidRPr="00901C4A" w:rsidRDefault="00D85986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4"/>
          <w:szCs w:val="4"/>
          <w:lang w:val="en-US"/>
        </w:rPr>
      </w:pPr>
    </w:p>
    <w:tbl>
      <w:tblPr>
        <w:tblStyle w:val="Grilledutableau"/>
        <w:tblW w:w="10364" w:type="dxa"/>
        <w:tblInd w:w="108" w:type="dxa"/>
        <w:tblLook w:val="04A0" w:firstRow="1" w:lastRow="0" w:firstColumn="1" w:lastColumn="0" w:noHBand="0" w:noVBand="1"/>
      </w:tblPr>
      <w:tblGrid>
        <w:gridCol w:w="1640"/>
        <w:gridCol w:w="799"/>
        <w:gridCol w:w="1556"/>
        <w:gridCol w:w="581"/>
        <w:gridCol w:w="701"/>
        <w:gridCol w:w="759"/>
        <w:gridCol w:w="948"/>
        <w:gridCol w:w="623"/>
        <w:gridCol w:w="2757"/>
      </w:tblGrid>
      <w:tr w:rsidR="00D66283" w:rsidRPr="00716C5E" w14:paraId="5A23A3CE" w14:textId="77777777" w:rsidTr="00A9642B">
        <w:trPr>
          <w:trHeight w:val="553"/>
        </w:trPr>
        <w:tc>
          <w:tcPr>
            <w:tcW w:w="5277" w:type="dxa"/>
            <w:gridSpan w:val="5"/>
            <w:shd w:val="clear" w:color="auto" w:fill="F2F2F2" w:themeFill="background1" w:themeFillShade="F2"/>
          </w:tcPr>
          <w:p w14:paraId="2605DD57" w14:textId="150E7CA7" w:rsidR="00D66283" w:rsidRPr="00F62F36" w:rsidRDefault="00D66283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D517DE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Date d’entrée dans le logement souhaité</w:t>
            </w:r>
            <w:r w:rsidR="006E50F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e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br/>
            </w:r>
            <w:r w:rsidRPr="002A3B9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Date you wish to </w:t>
            </w:r>
            <w:r w:rsidR="001E1C1E"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arrive at</w:t>
            </w:r>
            <w:r w:rsidR="004D3F91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2A3B9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your residence</w:t>
            </w:r>
          </w:p>
        </w:tc>
        <w:tc>
          <w:tcPr>
            <w:tcW w:w="5087" w:type="dxa"/>
            <w:gridSpan w:val="4"/>
          </w:tcPr>
          <w:p w14:paraId="5389998F" w14:textId="1B56B7EA" w:rsidR="00531982" w:rsidRPr="000E4895" w:rsidRDefault="00531982" w:rsidP="00531982">
            <w:pPr>
              <w:tabs>
                <w:tab w:val="left" w:pos="2016"/>
              </w:tabs>
              <w:spacing w:before="60" w:after="6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de-CH"/>
              </w:rPr>
            </w:pPr>
            <w:r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tab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instrText xml:space="preserve"> FORMCHECKBOX </w:instrTex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separate"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end"/>
            </w:r>
            <w:r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t xml:space="preserve"> M</w:t>
            </w:r>
            <w:r w:rsidR="00716C5E"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t>atin</w:t>
            </w:r>
            <w:r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t xml:space="preserve"> (8h00 – 11h00)</w:t>
            </w:r>
          </w:p>
          <w:p w14:paraId="4A09197D" w14:textId="59671A2A" w:rsidR="00D66283" w:rsidRPr="00716C5E" w:rsidRDefault="00531982" w:rsidP="00531982">
            <w:pPr>
              <w:tabs>
                <w:tab w:val="left" w:pos="2016"/>
              </w:tabs>
              <w:spacing w:before="60" w:after="60"/>
              <w:ind w:left="34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</w:pPr>
            <w:r w:rsidRPr="000E4895">
              <w:rPr>
                <w:rFonts w:cs="Arial"/>
                <w:iCs/>
                <w:color w:val="000000" w:themeColor="text1"/>
                <w:sz w:val="18"/>
                <w:szCs w:val="18"/>
                <w:lang w:val="de-CH"/>
              </w:rPr>
              <w:tab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instrText xml:space="preserve"> FORMCHECKBOX </w:instrTex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separate"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end"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A</w:t>
            </w:r>
            <w:r w:rsid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près-midi</w: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(13h00 – 1</w:t>
            </w:r>
            <w:r w:rsidR="00BC6932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5</w: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h00)</w:t>
            </w:r>
          </w:p>
        </w:tc>
      </w:tr>
      <w:tr w:rsidR="00EE4D1D" w:rsidRPr="008828E5" w14:paraId="2CFE9D6A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shd w:val="clear" w:color="auto" w:fill="F2F2F2" w:themeFill="background1" w:themeFillShade="F2"/>
            <w:vAlign w:val="center"/>
          </w:tcPr>
          <w:p w14:paraId="244FF60C" w14:textId="77777777" w:rsidR="00EE4D1D" w:rsidRPr="008828E5" w:rsidRDefault="00EE4D1D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Nom de famille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/Surname (Family name)</w:t>
            </w:r>
          </w:p>
        </w:tc>
        <w:tc>
          <w:tcPr>
            <w:tcW w:w="5087" w:type="dxa"/>
            <w:gridSpan w:val="4"/>
            <w:shd w:val="clear" w:color="auto" w:fill="auto"/>
            <w:vAlign w:val="center"/>
          </w:tcPr>
          <w:p w14:paraId="2A9EE687" w14:textId="77777777" w:rsidR="00EE4D1D" w:rsidRPr="008828E5" w:rsidRDefault="00327066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0" w:name="Texte17"/>
            <w:r w:rsidR="00621002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0"/>
          </w:p>
        </w:tc>
      </w:tr>
      <w:tr w:rsidR="00621002" w:rsidRPr="008828E5" w14:paraId="0DEA1B37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shd w:val="clear" w:color="auto" w:fill="F2F2F2" w:themeFill="background1" w:themeFillShade="F2"/>
            <w:vAlign w:val="center"/>
          </w:tcPr>
          <w:p w14:paraId="3EE9B337" w14:textId="77777777" w:rsidR="00621002" w:rsidRPr="008828E5" w:rsidRDefault="00621002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Prénom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/First Name</w:t>
            </w:r>
          </w:p>
        </w:tc>
        <w:tc>
          <w:tcPr>
            <w:tcW w:w="5087" w:type="dxa"/>
            <w:gridSpan w:val="4"/>
            <w:shd w:val="clear" w:color="auto" w:fill="auto"/>
            <w:vAlign w:val="center"/>
          </w:tcPr>
          <w:p w14:paraId="268D184D" w14:textId="77777777" w:rsidR="00621002" w:rsidRPr="008828E5" w:rsidRDefault="00327066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="00621002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69540A" w:rsidRPr="008828E5" w14:paraId="5A9EF88F" w14:textId="77777777" w:rsidTr="00A9642B">
        <w:tblPrEx>
          <w:tblLook w:val="0000" w:firstRow="0" w:lastRow="0" w:firstColumn="0" w:lastColumn="0" w:noHBand="0" w:noVBand="0"/>
        </w:tblPrEx>
        <w:tc>
          <w:tcPr>
            <w:tcW w:w="4576" w:type="dxa"/>
            <w:gridSpan w:val="4"/>
            <w:shd w:val="clear" w:color="auto" w:fill="F2F2F2" w:themeFill="background1" w:themeFillShade="F2"/>
            <w:vAlign w:val="center"/>
          </w:tcPr>
          <w:p w14:paraId="6922CD44" w14:textId="77777777" w:rsidR="0069540A" w:rsidRPr="008828E5" w:rsidRDefault="0069540A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Adresse actuelle complète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/Current address</w:t>
            </w:r>
          </w:p>
        </w:tc>
        <w:tc>
          <w:tcPr>
            <w:tcW w:w="1460" w:type="dxa"/>
            <w:gridSpan w:val="2"/>
            <w:shd w:val="clear" w:color="auto" w:fill="F2F2F2" w:themeFill="background1" w:themeFillShade="F2"/>
            <w:vAlign w:val="center"/>
          </w:tcPr>
          <w:p w14:paraId="7729A40F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E-mail/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E-mail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4328" w:type="dxa"/>
            <w:gridSpan w:val="3"/>
            <w:shd w:val="clear" w:color="auto" w:fill="auto"/>
            <w:vAlign w:val="center"/>
          </w:tcPr>
          <w:p w14:paraId="1387C50B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69540A" w:rsidRPr="008828E5" w14:paraId="39030570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shd w:val="clear" w:color="auto" w:fill="auto"/>
            <w:vAlign w:val="center"/>
          </w:tcPr>
          <w:p w14:paraId="1FB25D51" w14:textId="77777777" w:rsidR="0069540A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  <w:p w14:paraId="18B2BE53" w14:textId="77777777" w:rsidR="0069540A" w:rsidRPr="00A9642B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C3C3E16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Date de naissance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Birthdate</w:t>
            </w:r>
            <w:r w:rsidRPr="009411C7">
              <w:rPr>
                <w:rFonts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(ex : 28.04.2014)</w:t>
            </w:r>
          </w:p>
        </w:tc>
        <w:tc>
          <w:tcPr>
            <w:tcW w:w="2757" w:type="dxa"/>
            <w:shd w:val="clear" w:color="auto" w:fill="auto"/>
            <w:vAlign w:val="center"/>
          </w:tcPr>
          <w:p w14:paraId="4E2693DB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8828E5" w14:paraId="60EFAE9E" w14:textId="77777777" w:rsidTr="00A9642B">
        <w:tblPrEx>
          <w:tblLook w:val="0000" w:firstRow="0" w:lastRow="0" w:firstColumn="0" w:lastColumn="0" w:noHBand="0" w:noVBand="0"/>
        </w:tblPrEx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43F45B1A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Téléphone professionnel/</w:t>
            </w:r>
            <w:r w:rsidRPr="00DE354F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 xml:space="preserve">Professional phone </w:t>
            </w:r>
          </w:p>
        </w:tc>
        <w:tc>
          <w:tcPr>
            <w:tcW w:w="2838" w:type="dxa"/>
            <w:gridSpan w:val="3"/>
            <w:shd w:val="clear" w:color="auto" w:fill="auto"/>
            <w:vAlign w:val="center"/>
          </w:tcPr>
          <w:p w14:paraId="1057BDE1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11C1484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Téléphone mobile/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</w:r>
            <w:r w:rsidRPr="003F213C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Mobile phone</w:t>
            </w:r>
          </w:p>
        </w:tc>
        <w:tc>
          <w:tcPr>
            <w:tcW w:w="2757" w:type="dxa"/>
            <w:shd w:val="clear" w:color="auto" w:fill="auto"/>
            <w:vAlign w:val="center"/>
          </w:tcPr>
          <w:p w14:paraId="7D4BD322" w14:textId="77777777" w:rsidR="00B13F5F" w:rsidRPr="003F213C" w:rsidRDefault="00B13F5F" w:rsidP="00A9642B">
            <w:pPr>
              <w:spacing w:before="60" w:after="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13F5F" w:rsidRPr="008828E5" w14:paraId="05F8AD76" w14:textId="77777777" w:rsidTr="00A9642B">
        <w:tblPrEx>
          <w:tblLook w:val="0000" w:firstRow="0" w:lastRow="0" w:firstColumn="0" w:lastColumn="0" w:noHBand="0" w:noVBand="0"/>
        </w:tblPrEx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660AD98F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Nationalité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Nationality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2838" w:type="dxa"/>
            <w:gridSpan w:val="3"/>
            <w:shd w:val="clear" w:color="auto" w:fill="auto"/>
            <w:vAlign w:val="center"/>
          </w:tcPr>
          <w:p w14:paraId="49492DF2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7748571" w14:textId="77777777" w:rsidR="00B13F5F" w:rsidRDefault="00B13F5F" w:rsidP="00A9642B">
            <w:pPr>
              <w:spacing w:before="60" w:after="60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Permis de séjour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</w:p>
          <w:p w14:paraId="6C30026F" w14:textId="77777777" w:rsidR="00B13F5F" w:rsidRPr="008828E5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Residence Permit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2757" w:type="dxa"/>
            <w:shd w:val="clear" w:color="auto" w:fill="auto"/>
            <w:vAlign w:val="center"/>
          </w:tcPr>
          <w:p w14:paraId="08DA59FC" w14:textId="77777777" w:rsidR="00B13F5F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  <w:p w14:paraId="3BBABD30" w14:textId="77777777" w:rsidR="00B13F5F" w:rsidRPr="008828E5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Demande de permis en cours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/Permit currently in proces</w:t>
            </w:r>
            <w:r w:rsidRPr="00F62F36">
              <w:rPr>
                <w:rFonts w:cs="Arial"/>
                <w:i/>
                <w:color w:val="000000" w:themeColor="text1"/>
                <w:sz w:val="18"/>
                <w:szCs w:val="18"/>
              </w:rPr>
              <w:t>s</w:t>
            </w:r>
          </w:p>
        </w:tc>
      </w:tr>
      <w:tr w:rsidR="00B13F5F" w:rsidRPr="004310C6" w14:paraId="5423DF92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9"/>
            <w:shd w:val="clear" w:color="auto" w:fill="F2F2F2" w:themeFill="background1" w:themeFillShade="F2"/>
            <w:vAlign w:val="center"/>
          </w:tcPr>
          <w:p w14:paraId="3023453C" w14:textId="61FFB58A" w:rsidR="00B13F5F" w:rsidRPr="004310C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222E8D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  <w:t>Obligat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  <w:t>ion de piquet au CHUV/</w:t>
            </w:r>
            <w:r w:rsidRPr="001E1C1E">
              <w:rPr>
                <w:rFonts w:cs="Arial"/>
                <w:bCs/>
                <w:i/>
                <w:iCs/>
                <w:sz w:val="18"/>
                <w:szCs w:val="18"/>
                <w:lang w:val="fr-CH"/>
              </w:rPr>
              <w:t>watch</w:t>
            </w:r>
            <w:r w:rsidRPr="00222E8D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 xml:space="preserve"> duties at the CHUV</w:t>
            </w:r>
          </w:p>
        </w:tc>
      </w:tr>
      <w:tr w:rsidR="00B13F5F" w:rsidRPr="004310C6" w14:paraId="5BE7363F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14:paraId="7F44B688" w14:textId="77777777" w:rsidR="00B13F5F" w:rsidRPr="001712F4" w:rsidRDefault="00B13F5F" w:rsidP="00B13F5F">
            <w:pPr>
              <w:tabs>
                <w:tab w:val="left" w:pos="3153"/>
              </w:tabs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i/>
                <w:color w:val="000000" w:themeColor="text1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i/>
                <w:color w:val="000000" w:themeColor="text1"/>
                <w:szCs w:val="20"/>
              </w:rPr>
              <w:instrText xml:space="preserve"> FORMCHECKBOX </w:instrText>
            </w:r>
            <w:r>
              <w:rPr>
                <w:rFonts w:cs="Arial"/>
                <w:i/>
                <w:color w:val="000000" w:themeColor="text1"/>
                <w:szCs w:val="20"/>
              </w:rPr>
            </w:r>
            <w:r>
              <w:rPr>
                <w:rFonts w:cs="Arial"/>
                <w:i/>
                <w:color w:val="000000" w:themeColor="text1"/>
                <w:szCs w:val="20"/>
              </w:rPr>
              <w:fldChar w:fldCharType="separate"/>
            </w:r>
            <w:r>
              <w:rPr>
                <w:rFonts w:cs="Arial"/>
                <w:i/>
                <w:color w:val="000000" w:themeColor="text1"/>
                <w:szCs w:val="20"/>
              </w:rPr>
              <w:fldChar w:fldCharType="end"/>
            </w:r>
            <w:r w:rsidRPr="00630FF0">
              <w:rPr>
                <w:rFonts w:cs="Arial"/>
                <w:color w:val="000000" w:themeColor="text1"/>
                <w:sz w:val="18"/>
                <w:szCs w:val="18"/>
              </w:rPr>
              <w:t xml:space="preserve"> Non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/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5087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0A1B7F16" w14:textId="77777777" w:rsidR="00B13F5F" w:rsidRPr="00A47C03" w:rsidRDefault="00B13F5F" w:rsidP="00B13F5F">
            <w:pPr>
              <w:tabs>
                <w:tab w:val="left" w:pos="3153"/>
              </w:tabs>
              <w:spacing w:before="60" w:after="6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Oui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/Yes</w:t>
            </w:r>
          </w:p>
        </w:tc>
      </w:tr>
      <w:tr w:rsidR="00B13F5F" w:rsidRPr="004310C6" w14:paraId="47C3D415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9"/>
            <w:shd w:val="clear" w:color="auto" w:fill="F2F2F2" w:themeFill="background1" w:themeFillShade="F2"/>
            <w:vAlign w:val="center"/>
          </w:tcPr>
          <w:p w14:paraId="24395D7A" w14:textId="77777777" w:rsidR="00B13F5F" w:rsidRPr="004310C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9411C7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Place de parc souhaitée (sous réserve de </w:t>
            </w:r>
            <w:proofErr w:type="gramStart"/>
            <w:r w:rsidRPr="009411C7">
              <w:rPr>
                <w:rFonts w:cs="Arial"/>
                <w:b/>
                <w:color w:val="000000" w:themeColor="text1"/>
                <w:sz w:val="18"/>
                <w:szCs w:val="18"/>
              </w:rPr>
              <w:t>disponibilité)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t>/</w:t>
            </w:r>
            <w:proofErr w:type="gramEnd"/>
            <w:r w:rsidRPr="009411C7">
              <w:rPr>
                <w:rFonts w:cs="Arial"/>
                <w:i/>
                <w:color w:val="000000" w:themeColor="text1"/>
                <w:sz w:val="18"/>
                <w:szCs w:val="18"/>
              </w:rPr>
              <w:t>Parking desired (subject to availability)</w:t>
            </w:r>
          </w:p>
        </w:tc>
      </w:tr>
      <w:tr w:rsidR="00B13F5F" w:rsidRPr="008828E5" w14:paraId="6301AC85" w14:textId="77777777" w:rsidTr="00A9642B">
        <w:tblPrEx>
          <w:tblLook w:val="0000" w:firstRow="0" w:lastRow="0" w:firstColumn="0" w:lastColumn="0" w:noHBand="0" w:noVBand="0"/>
        </w:tblPrEx>
        <w:tc>
          <w:tcPr>
            <w:tcW w:w="1640" w:type="dxa"/>
            <w:vMerge w:val="restart"/>
            <w:shd w:val="clear" w:color="auto" w:fill="auto"/>
            <w:vAlign w:val="center"/>
          </w:tcPr>
          <w:p w14:paraId="3EABFD66" w14:textId="77777777" w:rsidR="00B13F5F" w:rsidRPr="008828E5" w:rsidRDefault="00B13F5F" w:rsidP="00B13F5F">
            <w:pPr>
              <w:spacing w:before="40" w:after="4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color w:val="000000" w:themeColor="text1"/>
                <w:sz w:val="18"/>
                <w:szCs w:val="18"/>
              </w:rPr>
              <w:t>Oui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3637" w:type="dxa"/>
            <w:gridSpan w:val="4"/>
            <w:shd w:val="clear" w:color="auto" w:fill="auto"/>
            <w:vAlign w:val="center"/>
          </w:tcPr>
          <w:p w14:paraId="67250EBD" w14:textId="77777777" w:rsidR="00B13F5F" w:rsidRPr="008828E5" w:rsidRDefault="00B13F5F" w:rsidP="00B13F5F">
            <w:pPr>
              <w:spacing w:before="40" w:after="4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3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Place extérieure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/Outdoor parking </w:t>
            </w:r>
          </w:p>
        </w:tc>
        <w:tc>
          <w:tcPr>
            <w:tcW w:w="5087" w:type="dxa"/>
            <w:gridSpan w:val="4"/>
            <w:vMerge w:val="restart"/>
            <w:shd w:val="clear" w:color="auto" w:fill="auto"/>
            <w:vAlign w:val="center"/>
          </w:tcPr>
          <w:p w14:paraId="13B35CF4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2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2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color w:val="000000" w:themeColor="text1"/>
                <w:sz w:val="18"/>
                <w:szCs w:val="18"/>
              </w:rPr>
              <w:t>Non</w:t>
            </w:r>
          </w:p>
        </w:tc>
      </w:tr>
      <w:tr w:rsidR="00B13F5F" w:rsidRPr="008828E5" w14:paraId="4728C77A" w14:textId="77777777" w:rsidTr="00A9642B">
        <w:tblPrEx>
          <w:tblLook w:val="0000" w:firstRow="0" w:lastRow="0" w:firstColumn="0" w:lastColumn="0" w:noHBand="0" w:noVBand="0"/>
        </w:tblPrEx>
        <w:tc>
          <w:tcPr>
            <w:tcW w:w="1640" w:type="dxa"/>
            <w:vMerge/>
            <w:shd w:val="clear" w:color="auto" w:fill="F2F2F2" w:themeFill="background1" w:themeFillShade="F2"/>
            <w:vAlign w:val="center"/>
          </w:tcPr>
          <w:p w14:paraId="524446C7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637" w:type="dxa"/>
            <w:gridSpan w:val="4"/>
            <w:shd w:val="clear" w:color="auto" w:fill="auto"/>
            <w:vAlign w:val="center"/>
          </w:tcPr>
          <w:p w14:paraId="205C1FAE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4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3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Place intérieure</w:t>
            </w:r>
            <w:r>
              <w:rPr>
                <w:rFonts w:cs="Arial"/>
                <w:i/>
                <w:color w:val="000000" w:themeColor="text1"/>
                <w:sz w:val="18"/>
                <w:szCs w:val="18"/>
              </w:rPr>
              <w:t>/Indoor parking</w:t>
            </w:r>
          </w:p>
        </w:tc>
        <w:tc>
          <w:tcPr>
            <w:tcW w:w="5087" w:type="dxa"/>
            <w:gridSpan w:val="4"/>
            <w:vMerge/>
            <w:shd w:val="clear" w:color="auto" w:fill="F2F2F2" w:themeFill="background1" w:themeFillShade="F2"/>
            <w:vAlign w:val="center"/>
          </w:tcPr>
          <w:p w14:paraId="09381275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</w:tr>
      <w:tr w:rsidR="00B13F5F" w:rsidRPr="00A47C03" w14:paraId="69B6D7FD" w14:textId="77777777" w:rsidTr="00A9642B">
        <w:tblPrEx>
          <w:tblLook w:val="0000" w:firstRow="0" w:lastRow="0" w:firstColumn="0" w:lastColumn="0" w:noHBand="0" w:noVBand="0"/>
        </w:tblPrEx>
        <w:tc>
          <w:tcPr>
            <w:tcW w:w="3995" w:type="dxa"/>
            <w:gridSpan w:val="3"/>
            <w:shd w:val="clear" w:color="auto" w:fill="auto"/>
            <w:vAlign w:val="center"/>
          </w:tcPr>
          <w:p w14:paraId="02797D46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Marque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/Car brand :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4" w:name="Texte18"/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4"/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989" w:type="dxa"/>
            <w:gridSpan w:val="4"/>
            <w:shd w:val="clear" w:color="auto" w:fill="auto"/>
            <w:vAlign w:val="center"/>
          </w:tcPr>
          <w:p w14:paraId="09C793C4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Model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/type :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5" w:name="Texte19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3380" w:type="dxa"/>
            <w:gridSpan w:val="2"/>
            <w:shd w:val="clear" w:color="auto" w:fill="auto"/>
            <w:vAlign w:val="center"/>
          </w:tcPr>
          <w:p w14:paraId="487C758F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N° de plaque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/Plate number :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6" w:name="Texte20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6"/>
          </w:p>
        </w:tc>
      </w:tr>
      <w:tr w:rsidR="00B13F5F" w:rsidRPr="008828E5" w14:paraId="4DDA9EF9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shd w:val="clear" w:color="auto" w:fill="F2F2F2" w:themeFill="background1" w:themeFillShade="F2"/>
            <w:vAlign w:val="center"/>
          </w:tcPr>
          <w:p w14:paraId="2688E8CB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Fonction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Position</w:t>
            </w:r>
          </w:p>
        </w:tc>
        <w:tc>
          <w:tcPr>
            <w:tcW w:w="5087" w:type="dxa"/>
            <w:gridSpan w:val="4"/>
            <w:shd w:val="clear" w:color="auto" w:fill="F2F2F2" w:themeFill="background1" w:themeFillShade="F2"/>
            <w:vAlign w:val="center"/>
          </w:tcPr>
          <w:p w14:paraId="6D576C17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Service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Department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/institution</w:t>
            </w:r>
          </w:p>
        </w:tc>
      </w:tr>
      <w:tr w:rsidR="00B13F5F" w:rsidRPr="008828E5" w14:paraId="07F49C1D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shd w:val="clear" w:color="auto" w:fill="auto"/>
            <w:vAlign w:val="center"/>
          </w:tcPr>
          <w:p w14:paraId="57119098" w14:textId="77777777" w:rsidR="00B13F5F" w:rsidRPr="008828E5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5087" w:type="dxa"/>
            <w:gridSpan w:val="4"/>
            <w:shd w:val="clear" w:color="auto" w:fill="auto"/>
            <w:vAlign w:val="center"/>
          </w:tcPr>
          <w:p w14:paraId="57E504C3" w14:textId="77777777" w:rsidR="00B13F5F" w:rsidRPr="008828E5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8828E5" w14:paraId="30BD0E39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9"/>
            <w:shd w:val="clear" w:color="auto" w:fill="F2F2F2" w:themeFill="background1" w:themeFillShade="F2"/>
            <w:vAlign w:val="center"/>
          </w:tcPr>
          <w:p w14:paraId="4E15ADE5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411C7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Vos revenus et budget loyer/ 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Income and rental budget</w:t>
            </w:r>
          </w:p>
        </w:tc>
      </w:tr>
      <w:tr w:rsidR="00B13F5F" w:rsidRPr="005A0E8A" w14:paraId="68272B55" w14:textId="77777777" w:rsidTr="000E4895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D766FD" w14:textId="77777777" w:rsidR="00B13F5F" w:rsidRPr="00F62F36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7" w:name="Texte16"/>
            <w:r w:rsidRPr="00F62F36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7"/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  <w:lang w:val="en-US"/>
              </w:rPr>
              <w:t>CHF Revenu</w:t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/</w:t>
            </w:r>
            <w:r w:rsidRPr="009411C7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Your income in CHF</w:t>
            </w:r>
          </w:p>
        </w:tc>
        <w:tc>
          <w:tcPr>
            <w:tcW w:w="508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6E049" w14:textId="77777777" w:rsidR="00B13F5F" w:rsidRPr="00F62F36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F62F36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  <w:lang w:val="en-US"/>
              </w:rPr>
              <w:t>CHF Budget</w:t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/</w:t>
            </w:r>
            <w:r w:rsidRPr="009411C7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Your rental budget in CHF</w:t>
            </w:r>
          </w:p>
        </w:tc>
      </w:tr>
      <w:tr w:rsidR="00B13F5F" w:rsidRPr="000662FE" w14:paraId="151DB3A9" w14:textId="77777777" w:rsidTr="000E4895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BD0208" w14:textId="45A43C31" w:rsidR="00B13F5F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Nombre de personne dans le logement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  <w:t xml:space="preserve">(maximum 2 </w:t>
            </w:r>
            <w:r w:rsidR="000D43DC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adultes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)</w:t>
            </w:r>
            <w:r w:rsidR="00901C4A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 – les animaux ne sont pas admis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Number of p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eople i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n the flat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br/>
              <w:t xml:space="preserve">(max 2 </w:t>
            </w:r>
            <w:r w:rsidR="000D43DC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adults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)</w:t>
            </w:r>
            <w:r w:rsidR="00901C4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 xml:space="preserve"> – pets are not allowed</w:t>
            </w:r>
          </w:p>
        </w:tc>
        <w:tc>
          <w:tcPr>
            <w:tcW w:w="508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3D79A" w14:textId="3B28DBFE" w:rsidR="00B13F5F" w:rsidRPr="00A47C03" w:rsidRDefault="00B13F5F" w:rsidP="00A9642B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tab/>
            </w: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1</w:t>
            </w:r>
          </w:p>
          <w:p w14:paraId="607321F5" w14:textId="77777777" w:rsidR="00B13F5F" w:rsidRDefault="00B13F5F" w:rsidP="00A9642B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color w:val="000000" w:themeColor="text1"/>
                <w:sz w:val="18"/>
                <w:szCs w:val="18"/>
                <w:lang w:val="en-GB"/>
              </w:rPr>
              <w:tab/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2 (50 CHF.- par mois supl./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br/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50 CHF.- extra fee per month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)</w:t>
            </w:r>
          </w:p>
          <w:p w14:paraId="7AECDFCE" w14:textId="15E15307" w:rsidR="00901C4A" w:rsidRDefault="00B13F5F" w:rsidP="00901C4A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Scan de la pièce d’ID</w:t>
            </w: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/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name and 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surname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 of the second person and ID SCAN:</w:t>
            </w:r>
            <w:r w:rsidR="00901C4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 </w: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8" w:name="Texte21"/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instrText xml:space="preserve"> FORMTEXT </w:instrTex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separate"/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end"/>
            </w:r>
            <w:bookmarkEnd w:id="8"/>
          </w:p>
          <w:p w14:paraId="3504D2F4" w14:textId="6C52EAF4" w:rsidR="00901C4A" w:rsidRPr="00901C4A" w:rsidRDefault="00901C4A" w:rsidP="00901C4A">
            <w:pPr>
              <w:tabs>
                <w:tab w:val="left" w:pos="459"/>
              </w:tabs>
              <w:spacing w:before="60" w:after="60"/>
              <w:ind w:left="34"/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A7C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EA0A7C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ab/>
            </w:r>
            <w:r w:rsidRPr="00041B4E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fr-CH"/>
              </w:rPr>
              <w:t>Couple, si disponibilité, nous souhaitons un logement plus grand</w:t>
            </w:r>
            <w:r w:rsidRPr="00041B4E">
              <w:rPr>
                <w:rFonts w:cs="Arial"/>
                <w:iCs/>
                <w:color w:val="000000" w:themeColor="text1"/>
                <w:sz w:val="18"/>
                <w:szCs w:val="18"/>
                <w:lang w:val="fr-CH"/>
              </w:rPr>
              <w:t>/couple, if availabilities, we reguest a bigger lodgement.</w:t>
            </w:r>
          </w:p>
        </w:tc>
      </w:tr>
    </w:tbl>
    <w:p w14:paraId="72522ABD" w14:textId="77777777" w:rsidR="000E4895" w:rsidRDefault="000E4895" w:rsidP="000E4895">
      <w:pPr>
        <w:spacing w:before="60"/>
        <w:jc w:val="center"/>
        <w:rPr>
          <w:i/>
          <w:sz w:val="24"/>
        </w:rPr>
      </w:pPr>
      <w:r w:rsidRPr="00AE3DBA">
        <w:rPr>
          <w:b/>
          <w:sz w:val="24"/>
        </w:rPr>
        <w:t>Information</w:t>
      </w:r>
      <w:r>
        <w:rPr>
          <w:b/>
          <w:sz w:val="24"/>
        </w:rPr>
        <w:t>s</w:t>
      </w:r>
      <w:r w:rsidRPr="00AE3DBA">
        <w:rPr>
          <w:b/>
          <w:sz w:val="24"/>
        </w:rPr>
        <w:t xml:space="preserve"> supplémentaire</w:t>
      </w:r>
      <w:r>
        <w:rPr>
          <w:b/>
          <w:sz w:val="24"/>
        </w:rPr>
        <w:t>s au dos</w:t>
      </w:r>
      <w:r w:rsidRPr="00AE3DBA">
        <w:rPr>
          <w:b/>
          <w:sz w:val="24"/>
        </w:rPr>
        <w:t>/</w:t>
      </w:r>
      <w:r w:rsidRPr="00F35919">
        <w:rPr>
          <w:i/>
          <w:sz w:val="24"/>
        </w:rPr>
        <w:t>More informations on the next page</w:t>
      </w:r>
    </w:p>
    <w:p w14:paraId="61F8DDAE" w14:textId="343B979A" w:rsidR="000E4895" w:rsidRDefault="000E4895">
      <w:pPr>
        <w:rPr>
          <w:rFonts w:cs="Arial"/>
          <w:color w:val="000000" w:themeColor="text1"/>
          <w:sz w:val="18"/>
          <w:szCs w:val="18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3453F" wp14:editId="07B311A7">
                <wp:simplePos x="0" y="0"/>
                <wp:positionH relativeFrom="column">
                  <wp:posOffset>6337097</wp:posOffset>
                </wp:positionH>
                <wp:positionV relativeFrom="paragraph">
                  <wp:posOffset>367766</wp:posOffset>
                </wp:positionV>
                <wp:extent cx="506095" cy="723900"/>
                <wp:effectExtent l="20320" t="10795" r="6985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095" cy="723900"/>
                        </a:xfrm>
                        <a:prstGeom prst="curvedLeftArrow">
                          <a:avLst>
                            <a:gd name="adj1" fmla="val 28607"/>
                            <a:gd name="adj2" fmla="val 5721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3DC2F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5" o:spid="_x0000_s1026" type="#_x0000_t103" style="position:absolute;margin-left:499pt;margin-top:28.95pt;width:39.8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"/>
            </w:pict>
          </mc:Fallback>
        </mc:AlternateContent>
      </w:r>
      <w:r>
        <w:rPr>
          <w:rFonts w:cs="Arial"/>
          <w:color w:val="000000" w:themeColor="text1"/>
          <w:sz w:val="18"/>
          <w:szCs w:val="18"/>
        </w:rPr>
        <w:br w:type="page"/>
      </w:r>
    </w:p>
    <w:tbl>
      <w:tblPr>
        <w:tblStyle w:val="Grilledutableau"/>
        <w:tblW w:w="10364" w:type="dxa"/>
        <w:tblInd w:w="103" w:type="dxa"/>
        <w:tblLook w:val="0000" w:firstRow="0" w:lastRow="0" w:firstColumn="0" w:lastColumn="0" w:noHBand="0" w:noVBand="0"/>
      </w:tblPr>
      <w:tblGrid>
        <w:gridCol w:w="3206"/>
        <w:gridCol w:w="1897"/>
        <w:gridCol w:w="174"/>
        <w:gridCol w:w="2674"/>
        <w:gridCol w:w="2397"/>
        <w:gridCol w:w="16"/>
      </w:tblGrid>
      <w:tr w:rsidR="00B13F5F" w:rsidRPr="00A47C03" w14:paraId="049B7EE9" w14:textId="77777777" w:rsidTr="000E4895">
        <w:trPr>
          <w:trHeight w:val="284"/>
        </w:trPr>
        <w:tc>
          <w:tcPr>
            <w:tcW w:w="3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8205C8" w14:textId="77777777" w:rsidR="00B13F5F" w:rsidRPr="00A47C03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lastRenderedPageBreak/>
              <w:t>Date d’entrée en fonction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2483A7" w14:textId="77777777" w:rsidR="00B13F5F" w:rsidRPr="00A47C03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26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DB67C5" w14:textId="77777777" w:rsidR="00B13F5F" w:rsidRPr="00A47C03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Date de fin de contrat de travail/étude</w:t>
            </w:r>
          </w:p>
        </w:tc>
        <w:tc>
          <w:tcPr>
            <w:tcW w:w="241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8E30E" w14:textId="77777777" w:rsidR="00B13F5F" w:rsidRPr="00A47C03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5A0E8A" w14:paraId="1EF63F38" w14:textId="77777777" w:rsidTr="000E4895">
        <w:trPr>
          <w:trHeight w:val="284"/>
        </w:trPr>
        <w:tc>
          <w:tcPr>
            <w:tcW w:w="320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60568F" w14:textId="77777777" w:rsidR="00B13F5F" w:rsidRPr="00F62F3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Starting date of employment/studies</w:t>
            </w:r>
          </w:p>
        </w:tc>
        <w:tc>
          <w:tcPr>
            <w:tcW w:w="2071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E58257" w14:textId="77777777" w:rsidR="00B13F5F" w:rsidRPr="00F62F3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C62E01" w14:textId="77777777" w:rsidR="00B13F5F" w:rsidRPr="00F62F36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Date of your last day of work or studies</w:t>
            </w:r>
          </w:p>
        </w:tc>
        <w:tc>
          <w:tcPr>
            <w:tcW w:w="2413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DFB382" w14:textId="77777777" w:rsidR="00B13F5F" w:rsidRPr="00F62F36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5D6C63" w:rsidRPr="00A47C03" w14:paraId="234FDA71" w14:textId="77777777" w:rsidTr="000E4895">
        <w:trPr>
          <w:gridAfter w:val="1"/>
          <w:wAfter w:w="11" w:type="dxa"/>
        </w:trPr>
        <w:tc>
          <w:tcPr>
            <w:tcW w:w="5103" w:type="dxa"/>
            <w:gridSpan w:val="2"/>
            <w:shd w:val="clear" w:color="auto" w:fill="F2F2F2" w:themeFill="background1" w:themeFillShade="F2"/>
            <w:vAlign w:val="center"/>
          </w:tcPr>
          <w:p w14:paraId="313C6A84" w14:textId="498D9BB4" w:rsidR="005D6C63" w:rsidRPr="00A47C03" w:rsidRDefault="00723CC3" w:rsidP="006A1DC7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.</w:t>
            </w:r>
            <w:r w:rsidR="005D6C63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Le</w:t>
            </w:r>
            <w:proofErr w:type="gramEnd"/>
            <w:r w:rsidR="005D6C63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 loyer est payé par/</w:t>
            </w:r>
            <w:r w:rsidR="005D6C63"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The rent is paid by</w:t>
            </w:r>
          </w:p>
        </w:tc>
        <w:tc>
          <w:tcPr>
            <w:tcW w:w="5245" w:type="dxa"/>
            <w:gridSpan w:val="3"/>
            <w:shd w:val="clear" w:color="auto" w:fill="F2F2F2" w:themeFill="background1" w:themeFillShade="F2"/>
            <w:vAlign w:val="center"/>
          </w:tcPr>
          <w:p w14:paraId="75CF0DC3" w14:textId="77777777" w:rsidR="005D6C63" w:rsidRPr="00A47C03" w:rsidRDefault="005D6C63" w:rsidP="006A1DC7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Etat Civil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/marital status</w:t>
            </w:r>
          </w:p>
        </w:tc>
      </w:tr>
      <w:tr w:rsidR="00F117BA" w:rsidRPr="00A47C03" w14:paraId="45F25572" w14:textId="77777777" w:rsidTr="000E4895">
        <w:trPr>
          <w:gridAfter w:val="1"/>
          <w:wAfter w:w="11" w:type="dxa"/>
        </w:trPr>
        <w:tc>
          <w:tcPr>
            <w:tcW w:w="5103" w:type="dxa"/>
            <w:gridSpan w:val="2"/>
            <w:shd w:val="clear" w:color="auto" w:fill="auto"/>
            <w:vAlign w:val="center"/>
          </w:tcPr>
          <w:p w14:paraId="497BEA68" w14:textId="77777777" w:rsidR="00F117BA" w:rsidRPr="00A47C03" w:rsidRDefault="00327066" w:rsidP="006A1DC7">
            <w:pPr>
              <w:spacing w:before="40" w:after="40"/>
              <w:ind w:left="425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ab/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Mo</w:t>
            </w:r>
            <w:r w:rsidR="006A1DC7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i</w:t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="00F117BA"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Myself</w:t>
            </w:r>
            <w:r w:rsidR="00F117BA"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color w:val="000000" w:themeColor="text1"/>
                <w:sz w:val="18"/>
                <w:szCs w:val="18"/>
              </w:rPr>
              <w:tab/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Service du CHUV/</w:t>
            </w:r>
            <w:r w:rsidR="00F117BA"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The CHUV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31DC6AF4" w14:textId="77777777" w:rsidR="00F117BA" w:rsidRPr="00A47C03" w:rsidRDefault="00327066" w:rsidP="00A47C03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F117BA"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Célibataire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/Single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F117BA"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Marié(e) + nom de jeune fille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/married + maiden name</w:t>
            </w:r>
          </w:p>
          <w:p w14:paraId="6FFFDDF1" w14:textId="77777777" w:rsidR="003D3869" w:rsidRPr="00A47C03" w:rsidRDefault="003D3869" w:rsidP="00A47C03">
            <w:pPr>
              <w:tabs>
                <w:tab w:val="left" w:pos="318"/>
                <w:tab w:val="left" w:pos="601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ab/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9" w:name="Texte24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9"/>
          </w:p>
        </w:tc>
      </w:tr>
      <w:tr w:rsidR="00A51777" w:rsidRPr="00A51777" w14:paraId="58AEA1A7" w14:textId="77777777" w:rsidTr="000E4895">
        <w:trPr>
          <w:gridAfter w:val="1"/>
          <w:wAfter w:w="11" w:type="dxa"/>
          <w:trHeight w:val="363"/>
        </w:trPr>
        <w:tc>
          <w:tcPr>
            <w:tcW w:w="10348" w:type="dxa"/>
            <w:gridSpan w:val="5"/>
            <w:shd w:val="clear" w:color="auto" w:fill="F2F2F2" w:themeFill="background1" w:themeFillShade="F2"/>
            <w:vAlign w:val="center"/>
          </w:tcPr>
          <w:p w14:paraId="044EA8CE" w14:textId="5E7A20F6" w:rsidR="00A51777" w:rsidRPr="000E4895" w:rsidRDefault="00A51777" w:rsidP="00A51777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</w:pPr>
            <w:r w:rsidRPr="000E489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Veuillez sélectionner </w:t>
            </w:r>
            <w:r w:rsidR="000E489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les éléments souhaités</w:t>
            </w:r>
            <w:r w:rsidRPr="000E489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 /</w:t>
            </w:r>
            <w:r w:rsidRPr="000E4895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t xml:space="preserve"> Please select the desired items :</w:t>
            </w:r>
          </w:p>
        </w:tc>
      </w:tr>
      <w:tr w:rsidR="00A51777" w:rsidRPr="005A0E8A" w14:paraId="39D79BDD" w14:textId="77777777" w:rsidTr="000E4895">
        <w:trPr>
          <w:gridAfter w:val="1"/>
          <w:wAfter w:w="11" w:type="dxa"/>
          <w:trHeight w:val="553"/>
        </w:trPr>
        <w:tc>
          <w:tcPr>
            <w:tcW w:w="5103" w:type="dxa"/>
            <w:gridSpan w:val="2"/>
            <w:shd w:val="clear" w:color="auto" w:fill="auto"/>
            <w:vAlign w:val="center"/>
          </w:tcPr>
          <w:p w14:paraId="3DAD7DE4" w14:textId="4B31DCD8" w:rsidR="00A51777" w:rsidRPr="00A51777" w:rsidRDefault="00A51777" w:rsidP="00A51777">
            <w:pPr>
              <w:spacing w:before="40" w:after="40"/>
              <w:ind w:left="425"/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777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51777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A51777">
              <w:rPr>
                <w:rFonts w:cs="Arial"/>
                <w:b/>
                <w:color w:val="000000" w:themeColor="text1"/>
                <w:sz w:val="18"/>
                <w:szCs w:val="18"/>
                <w:lang w:val="fr-CH"/>
              </w:rPr>
              <w:t>Ensemble literie (oreiller + duvet</w:t>
            </w:r>
            <w:r w:rsidRPr="00A51777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777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51777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A51777">
              <w:rPr>
                <w:rFonts w:cs="Arial"/>
                <w:b/>
                <w:color w:val="000000" w:themeColor="text1"/>
                <w:sz w:val="18"/>
                <w:szCs w:val="18"/>
                <w:lang w:val="fr-CH"/>
              </w:rPr>
              <w:t>Ensemble linge de lit (taie d’oreiller, housse de duvet, drap-housse)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43C363C7" w14:textId="2E22BF7A" w:rsidR="00A51777" w:rsidRPr="00A51777" w:rsidRDefault="00A51777" w:rsidP="00A51777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6F0F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EE6F0F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 Bedding set (pollow + duvet)</w:t>
            </w:r>
            <w:r w:rsidRPr="00EE6F0F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6F0F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EE6F0F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 Bed line set (Pillowcase, duvet cover, fitted sheet)</w:t>
            </w:r>
          </w:p>
        </w:tc>
      </w:tr>
      <w:tr w:rsidR="00A51777" w:rsidRPr="00A47C03" w14:paraId="5766A6AE" w14:textId="77777777" w:rsidTr="000E4895">
        <w:trPr>
          <w:gridAfter w:val="1"/>
          <w:wAfter w:w="11" w:type="dxa"/>
          <w:trHeight w:val="351"/>
        </w:trPr>
        <w:tc>
          <w:tcPr>
            <w:tcW w:w="5103" w:type="dxa"/>
            <w:gridSpan w:val="2"/>
            <w:shd w:val="clear" w:color="auto" w:fill="F2F2F2" w:themeFill="background1" w:themeFillShade="F2"/>
            <w:vAlign w:val="center"/>
          </w:tcPr>
          <w:p w14:paraId="7CC4C9A8" w14:textId="77777777" w:rsidR="00A51777" w:rsidRPr="00F62F36" w:rsidRDefault="00A51777" w:rsidP="00A51777">
            <w:pPr>
              <w:spacing w:before="100" w:beforeAutospacing="1" w:after="100" w:afterAutospacing="1"/>
              <w:ind w:left="357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 xml:space="preserve">Nom et </w:t>
            </w:r>
            <w:proofErr w:type="spellStart"/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prénom</w:t>
            </w:r>
            <w:proofErr w:type="spellEnd"/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 xml:space="preserve"> du </w:t>
            </w:r>
            <w:proofErr w:type="spellStart"/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responsable</w:t>
            </w:r>
            <w:proofErr w:type="spellEnd"/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 xml:space="preserve"> de service</w:t>
            </w:r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br/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Surn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ame and name of the 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head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of the </w:t>
            </w:r>
            <w:proofErr w:type="gramStart"/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department :</w:t>
            </w:r>
            <w:proofErr w:type="gramEnd"/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24792AAB" w14:textId="0411D8D2" w:rsidR="00A51777" w:rsidRPr="00A47C03" w:rsidRDefault="00A51777" w:rsidP="00A51777">
            <w:pPr>
              <w:tabs>
                <w:tab w:val="left" w:pos="459"/>
              </w:tabs>
              <w:spacing w:before="100" w:beforeAutospacing="1" w:after="100" w:afterAutospacing="1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10" w:name="Texte22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0"/>
          </w:p>
        </w:tc>
      </w:tr>
      <w:tr w:rsidR="00A51777" w:rsidRPr="00A47C03" w14:paraId="19201DD2" w14:textId="77777777" w:rsidTr="000E4895">
        <w:trPr>
          <w:gridAfter w:val="1"/>
          <w:wAfter w:w="11" w:type="dxa"/>
          <w:trHeight w:val="562"/>
        </w:trPr>
        <w:tc>
          <w:tcPr>
            <w:tcW w:w="5103" w:type="dxa"/>
            <w:gridSpan w:val="2"/>
            <w:shd w:val="clear" w:color="auto" w:fill="F2F2F2" w:themeFill="background1" w:themeFillShade="F2"/>
            <w:vAlign w:val="center"/>
          </w:tcPr>
          <w:p w14:paraId="181542C5" w14:textId="77777777" w:rsidR="00A51777" w:rsidRPr="00A47C03" w:rsidRDefault="00A51777" w:rsidP="00A51777">
            <w:pPr>
              <w:spacing w:before="100" w:beforeAutospacing="1" w:after="100" w:afterAutospacing="1"/>
              <w:ind w:left="357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CGRA et CGRB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02AF4614" w14:textId="77777777" w:rsidR="00A51777" w:rsidRPr="00A47C03" w:rsidRDefault="00A51777" w:rsidP="00A51777">
            <w:pPr>
              <w:tabs>
                <w:tab w:val="left" w:pos="459"/>
              </w:tabs>
              <w:spacing w:before="100" w:beforeAutospacing="1" w:after="100" w:afterAutospacing="1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11" w:name="Texte23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1"/>
          </w:p>
        </w:tc>
      </w:tr>
      <w:tr w:rsidR="00A51777" w:rsidRPr="00A47C03" w14:paraId="2661B0F9" w14:textId="77777777" w:rsidTr="000E4895">
        <w:trPr>
          <w:gridAfter w:val="1"/>
          <w:wAfter w:w="11" w:type="dxa"/>
          <w:trHeight w:val="562"/>
        </w:trPr>
        <w:tc>
          <w:tcPr>
            <w:tcW w:w="5103" w:type="dxa"/>
            <w:gridSpan w:val="2"/>
            <w:shd w:val="clear" w:color="auto" w:fill="F2F2F2" w:themeFill="background1" w:themeFillShade="F2"/>
            <w:vAlign w:val="center"/>
          </w:tcPr>
          <w:p w14:paraId="0024CFBF" w14:textId="77777777" w:rsidR="00A51777" w:rsidRPr="004310C6" w:rsidRDefault="00A51777" w:rsidP="00A51777">
            <w:pPr>
              <w:spacing w:beforeLines="60" w:before="144" w:afterLines="60" w:after="14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2A3B9A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Adresse de mon activité </w:t>
            </w: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t>principale</w:t>
            </w: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br/>
            </w:r>
            <w:r w:rsidRPr="002A3B9A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Address of your </w:t>
            </w:r>
            <w:r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professional</w:t>
            </w:r>
            <w:r w:rsidRPr="002A3B9A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 activity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1F427D53" w14:textId="77777777" w:rsidR="00A51777" w:rsidRDefault="00A51777" w:rsidP="00A51777">
            <w:pPr>
              <w:spacing w:before="160" w:after="1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  <w:p w14:paraId="54CE8FB3" w14:textId="6A161A6E" w:rsidR="00A51777" w:rsidRDefault="00A51777" w:rsidP="00A51777">
            <w:pPr>
              <w:spacing w:before="160" w:after="1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  <w:p w14:paraId="136BB73F" w14:textId="77777777" w:rsidR="00A51777" w:rsidRPr="004310C6" w:rsidRDefault="00A51777" w:rsidP="00A51777">
            <w:pPr>
              <w:spacing w:beforeLines="60" w:before="144" w:afterLines="60" w:after="14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A51777" w:rsidRPr="008828E5" w14:paraId="7D288A32" w14:textId="77777777" w:rsidTr="000E4895">
        <w:tblPrEx>
          <w:shd w:val="pct5" w:color="auto" w:fill="auto"/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10348" w:type="dxa"/>
            <w:gridSpan w:val="5"/>
            <w:shd w:val="pct5" w:color="auto" w:fill="auto"/>
            <w:vAlign w:val="center"/>
          </w:tcPr>
          <w:p w14:paraId="0CCF0612" w14:textId="77777777" w:rsidR="00A51777" w:rsidRPr="008828E5" w:rsidRDefault="00A51777" w:rsidP="00A51777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Documents à joindre à cette demande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Documents to enclose with the application 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:</w:t>
            </w:r>
          </w:p>
        </w:tc>
      </w:tr>
      <w:tr w:rsidR="00A51777" w:rsidRPr="00ED394B" w14:paraId="53BE7A64" w14:textId="77777777" w:rsidTr="000E4895">
        <w:tblPrEx>
          <w:shd w:val="pct5" w:color="auto" w:fill="auto"/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10348" w:type="dxa"/>
            <w:gridSpan w:val="5"/>
            <w:shd w:val="pct5" w:color="auto" w:fill="auto"/>
            <w:vAlign w:val="center"/>
          </w:tcPr>
          <w:p w14:paraId="174AA012" w14:textId="77777777" w:rsidR="00A51777" w:rsidRPr="008828E5" w:rsidRDefault="00A51777" w:rsidP="00A51777">
            <w:pPr>
              <w:pStyle w:val="Retraitcorpsdetexte"/>
              <w:numPr>
                <w:ilvl w:val="0"/>
                <w:numId w:val="7"/>
              </w:numPr>
              <w:spacing w:before="120" w:after="0"/>
              <w:ind w:left="176" w:hanging="142"/>
              <w:jc w:val="left"/>
              <w:rPr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 xml:space="preserve">Document attestant votre engagement </w:t>
            </w:r>
            <w:r>
              <w:rPr>
                <w:color w:val="000000" w:themeColor="text1"/>
                <w:sz w:val="18"/>
                <w:szCs w:val="18"/>
              </w:rPr>
              <w:t xml:space="preserve">(contrat de travail, </w:t>
            </w:r>
            <w:r w:rsidRPr="008828E5">
              <w:rPr>
                <w:color w:val="000000" w:themeColor="text1"/>
                <w:sz w:val="18"/>
                <w:szCs w:val="18"/>
              </w:rPr>
              <w:t>confirmation d’engagement, attestation d’étude)</w:t>
            </w:r>
          </w:p>
          <w:p w14:paraId="24EB886A" w14:textId="1D0A8485" w:rsidR="00A51777" w:rsidRPr="009533E4" w:rsidRDefault="00A51777" w:rsidP="00A51777">
            <w:pPr>
              <w:pStyle w:val="Retraitcorpsdetexte"/>
              <w:spacing w:before="0" w:after="4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i w:val="0"/>
                <w:color w:val="000000" w:themeColor="text1"/>
                <w:sz w:val="18"/>
                <w:szCs w:val="18"/>
                <w:lang w:val="fr-CH"/>
              </w:rPr>
              <w:tab/>
            </w:r>
            <w:r w:rsidRPr="009533E4">
              <w:rPr>
                <w:i w:val="0"/>
                <w:color w:val="000000" w:themeColor="text1"/>
                <w:sz w:val="18"/>
                <w:szCs w:val="18"/>
                <w:lang w:val="en-US"/>
              </w:rPr>
              <w:t xml:space="preserve">A document confirming your engagement </w:t>
            </w: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>(employment contract, letter of engagement, confirmation of studies letter)</w:t>
            </w:r>
          </w:p>
          <w:p w14:paraId="7ADD14FC" w14:textId="77777777" w:rsidR="00A51777" w:rsidRPr="008828E5" w:rsidRDefault="00A51777" w:rsidP="00A51777">
            <w:pPr>
              <w:pStyle w:val="Retraitcorpsdetexte"/>
              <w:numPr>
                <w:ilvl w:val="0"/>
                <w:numId w:val="7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 xml:space="preserve">Copie de votre pièce d’identité </w:t>
            </w:r>
            <w:r w:rsidRPr="008828E5">
              <w:rPr>
                <w:color w:val="000000" w:themeColor="text1"/>
                <w:sz w:val="18"/>
                <w:szCs w:val="18"/>
              </w:rPr>
              <w:t xml:space="preserve">(carte d’identité, passeport, permis de séjour) </w:t>
            </w:r>
          </w:p>
          <w:p w14:paraId="0E7AF685" w14:textId="731874B2" w:rsidR="00A51777" w:rsidRPr="008828E5" w:rsidRDefault="00A51777" w:rsidP="00A51777">
            <w:pPr>
              <w:pStyle w:val="Retraitcorpsdetexte"/>
              <w:spacing w:before="0" w:after="4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color w:val="000000" w:themeColor="text1"/>
                <w:sz w:val="18"/>
                <w:szCs w:val="18"/>
                <w:lang w:val="fr-CH"/>
              </w:rPr>
              <w:tab/>
            </w:r>
            <w:r w:rsidRPr="009411C7">
              <w:rPr>
                <w:color w:val="000000" w:themeColor="text1"/>
                <w:sz w:val="18"/>
                <w:szCs w:val="18"/>
                <w:lang w:val="en-US"/>
              </w:rPr>
              <w:t>A Copy of your ID (identity card, passport, residence permit)</w:t>
            </w:r>
          </w:p>
          <w:p w14:paraId="1E50003E" w14:textId="77777777" w:rsidR="00A51777" w:rsidRPr="008828E5" w:rsidRDefault="00A51777" w:rsidP="00A51777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>Extrait de l’Office des poursuites pour les personnes domiciliées en Suisse et non salariées au CHUV</w:t>
            </w:r>
          </w:p>
          <w:p w14:paraId="7E261FA3" w14:textId="378AAA53" w:rsidR="00A51777" w:rsidRDefault="00A51777" w:rsidP="00A51777">
            <w:pPr>
              <w:pStyle w:val="Retraitcorpsdetexte"/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color w:val="000000" w:themeColor="text1"/>
                <w:sz w:val="18"/>
                <w:szCs w:val="18"/>
                <w:lang w:val="fr-CH"/>
              </w:rPr>
              <w:tab/>
            </w:r>
            <w:r w:rsidRPr="009411C7">
              <w:rPr>
                <w:color w:val="000000" w:themeColor="text1"/>
                <w:sz w:val="18"/>
                <w:szCs w:val="18"/>
                <w:lang w:val="en-US"/>
              </w:rPr>
              <w:t>Extract from the debt collection register for Swiss residents and individuals who are non-salaried at the CHUV</w:t>
            </w:r>
          </w:p>
          <w:p w14:paraId="45F3B312" w14:textId="77777777" w:rsidR="00301408" w:rsidRDefault="00301408" w:rsidP="00A51777">
            <w:pPr>
              <w:pStyle w:val="Retraitcorpsdetexte"/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3226621E" w14:textId="143CE42D" w:rsidR="00301408" w:rsidRDefault="00301408" w:rsidP="00A51777">
            <w:pPr>
              <w:pStyle w:val="Retraitcorpsdetexte"/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301408">
              <w:rPr>
                <w:i w:val="0"/>
                <w:iCs/>
                <w:color w:val="000000" w:themeColor="text1"/>
                <w:sz w:val="18"/>
                <w:szCs w:val="18"/>
                <w:lang w:val="en-US"/>
              </w:rPr>
              <w:t xml:space="preserve">Optionnel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/ Optionnal:</w:t>
            </w:r>
          </w:p>
          <w:p w14:paraId="59AEB3DB" w14:textId="2D675817" w:rsidR="00A51777" w:rsidRPr="008828E5" w:rsidRDefault="00A51777" w:rsidP="00A51777">
            <w:pPr>
              <w:pStyle w:val="Paragraphedeliste"/>
              <w:numPr>
                <w:ilvl w:val="0"/>
                <w:numId w:val="8"/>
              </w:numPr>
              <w:ind w:left="176" w:hanging="142"/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C</w:t>
            </w:r>
            <w:r w:rsidRPr="005227F5">
              <w:rPr>
                <w:rFonts w:ascii="Arial" w:hAnsi="Arial" w:cs="Arial"/>
                <w:color w:val="000000" w:themeColor="text1"/>
                <w:sz w:val="18"/>
                <w:szCs w:val="18"/>
              </w:rPr>
              <w:t>opi</w:t>
            </w:r>
            <w:r w:rsidRPr="008828E5"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e de la pièce d’identité de la personne vo</w:t>
            </w:r>
            <w:r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us accompagnant dans le studio.</w:t>
            </w:r>
          </w:p>
          <w:p w14:paraId="1E36BC84" w14:textId="53EF8DA3" w:rsidR="00A51777" w:rsidRPr="00EE6F0F" w:rsidRDefault="00EE6F0F" w:rsidP="00EE6F0F">
            <w:pPr>
              <w:ind w:left="208" w:hanging="174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tab/>
            </w:r>
            <w:r w:rsidR="00A51777" w:rsidRPr="00ED394B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C</w:t>
            </w:r>
            <w:r w:rsidR="00A51777" w:rsidRPr="00EE6F0F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opy of the ID of the person who lives with you in the studio.</w:t>
            </w:r>
          </w:p>
          <w:p w14:paraId="37EEB2F7" w14:textId="19768002" w:rsidR="00A51777" w:rsidRPr="008828E5" w:rsidRDefault="00301408" w:rsidP="00A51777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i w:val="0"/>
                <w:color w:val="000000" w:themeColor="text1"/>
                <w:sz w:val="18"/>
                <w:szCs w:val="18"/>
                <w:lang w:val="fr-CH"/>
              </w:rPr>
              <w:t>Si contrat non rémunéré, a</w:t>
            </w:r>
            <w:r w:rsidR="00A51777" w:rsidRPr="008828E5">
              <w:rPr>
                <w:i w:val="0"/>
                <w:color w:val="000000" w:themeColor="text1"/>
                <w:sz w:val="18"/>
                <w:szCs w:val="18"/>
                <w:lang w:val="fr-CH"/>
              </w:rPr>
              <w:t>ttestation de la prise en charge du loyer et/ou garantie avec contact complet du responsable ainsi que l’adresse de facturation.</w:t>
            </w:r>
          </w:p>
          <w:p w14:paraId="25ED8591" w14:textId="75362F44" w:rsidR="00A51777" w:rsidRDefault="00301408" w:rsidP="00301408">
            <w:pPr>
              <w:pStyle w:val="Retraitcorpsdetexte"/>
              <w:spacing w:before="0" w:after="0"/>
              <w:ind w:left="176" w:firstLine="0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 w:rsidRPr="00301408">
              <w:rPr>
                <w:color w:val="000000" w:themeColor="text1"/>
                <w:sz w:val="18"/>
                <w:szCs w:val="18"/>
                <w:lang w:val="en-US"/>
              </w:rPr>
              <w:t>If</w:t>
            </w:r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unpaid contract, a</w:t>
            </w:r>
            <w:r w:rsidR="00A51777" w:rsidRPr="009533E4">
              <w:rPr>
                <w:color w:val="000000" w:themeColor="text1"/>
                <w:sz w:val="18"/>
                <w:szCs w:val="18"/>
                <w:lang w:val="en-US"/>
              </w:rPr>
              <w:t xml:space="preserve"> letter from your sponsor that attests he/she will take responsibility for paying the </w:t>
            </w:r>
            <w:r w:rsidR="00A51777">
              <w:rPr>
                <w:color w:val="000000" w:themeColor="text1"/>
                <w:sz w:val="18"/>
                <w:szCs w:val="18"/>
                <w:lang w:val="en-US"/>
              </w:rPr>
              <w:t xml:space="preserve">rent and/or the rental deposit. </w:t>
            </w:r>
            <w:r w:rsidR="00A51777" w:rsidRPr="009533E4">
              <w:rPr>
                <w:color w:val="000000" w:themeColor="text1"/>
                <w:sz w:val="18"/>
                <w:szCs w:val="18"/>
                <w:lang w:val="en-US"/>
              </w:rPr>
              <w:t>Please provide the sponso</w:t>
            </w:r>
            <w:r w:rsidR="00A51777">
              <w:rPr>
                <w:color w:val="000000" w:themeColor="text1"/>
                <w:sz w:val="18"/>
                <w:szCs w:val="18"/>
                <w:lang w:val="en-US"/>
              </w:rPr>
              <w:t>r’s full address for invoicing.</w:t>
            </w:r>
          </w:p>
          <w:p w14:paraId="6F0CA90E" w14:textId="5652A6B9" w:rsidR="00301408" w:rsidRPr="009533E4" w:rsidRDefault="00301408" w:rsidP="00301408">
            <w:pPr>
              <w:pStyle w:val="Retraitcorpsdetexte"/>
              <w:spacing w:before="0" w:after="0"/>
              <w:ind w:left="176" w:firstLine="0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A51777" w:rsidRPr="004848ED" w14:paraId="7E8DB487" w14:textId="77777777" w:rsidTr="000E4895">
        <w:tblPrEx>
          <w:tblLook w:val="04A0" w:firstRow="1" w:lastRow="0" w:firstColumn="1" w:lastColumn="0" w:noHBand="0" w:noVBand="1"/>
        </w:tblPrEx>
        <w:trPr>
          <w:gridAfter w:val="1"/>
          <w:wAfter w:w="11" w:type="dxa"/>
          <w:trHeight w:val="321"/>
        </w:trPr>
        <w:tc>
          <w:tcPr>
            <w:tcW w:w="10348" w:type="dxa"/>
            <w:gridSpan w:val="5"/>
          </w:tcPr>
          <w:p w14:paraId="4D6A355B" w14:textId="77777777" w:rsidR="00A51777" w:rsidRPr="007652A8" w:rsidRDefault="00A51777" w:rsidP="00A51777">
            <w:pPr>
              <w:spacing w:before="120"/>
              <w:jc w:val="center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9533E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Formulaire à retourner à/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Form te be returned to :</w:t>
            </w:r>
          </w:p>
        </w:tc>
      </w:tr>
      <w:tr w:rsidR="00A51777" w:rsidRPr="004848ED" w14:paraId="2C89C034" w14:textId="77777777" w:rsidTr="000E4895">
        <w:tblPrEx>
          <w:tblLook w:val="04A0" w:firstRow="1" w:lastRow="0" w:firstColumn="1" w:lastColumn="0" w:noHBand="0" w:noVBand="1"/>
        </w:tblPrEx>
        <w:trPr>
          <w:gridAfter w:val="1"/>
          <w:wAfter w:w="11" w:type="dxa"/>
          <w:trHeight w:val="320"/>
        </w:trPr>
        <w:tc>
          <w:tcPr>
            <w:tcW w:w="10348" w:type="dxa"/>
            <w:gridSpan w:val="5"/>
          </w:tcPr>
          <w:p w14:paraId="1D53A265" w14:textId="73C4C37F" w:rsidR="00A51777" w:rsidRPr="007652A8" w:rsidRDefault="00A51777" w:rsidP="00A51777">
            <w:pPr>
              <w:tabs>
                <w:tab w:val="left" w:pos="7122"/>
                <w:tab w:val="left" w:pos="9360"/>
              </w:tabs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</w:pP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t>CHUV- Logistique hospitalière</w:t>
            </w: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cs="Arial"/>
                <w:color w:val="000000" w:themeColor="text1"/>
                <w:sz w:val="18"/>
                <w:szCs w:val="18"/>
              </w:rPr>
              <w:t>Direction</w:t>
            </w: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br/>
              <w:t>Bureau des logements</w:t>
            </w:r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br/>
              <w:t>Mont-Paisible 18</w:t>
            </w:r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br/>
              <w:t>CH-1011 Lausanne</w:t>
            </w:r>
            <w:r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ab/>
            </w:r>
            <w:proofErr w:type="gramStart"/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>E-mail</w:t>
            </w:r>
            <w:proofErr w:type="gramEnd"/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 xml:space="preserve"> : </w:t>
            </w:r>
            <w:hyperlink r:id="rId8" w:history="1">
              <w:r w:rsidRPr="007652A8">
                <w:rPr>
                  <w:rStyle w:val="Lienhypertexte"/>
                  <w:rFonts w:cs="Arial"/>
                  <w:sz w:val="18"/>
                  <w:szCs w:val="18"/>
                  <w:lang w:val="fr-CH"/>
                </w:rPr>
                <w:t>logement@chuv.ch</w:t>
              </w:r>
            </w:hyperlink>
          </w:p>
        </w:tc>
      </w:tr>
      <w:tr w:rsidR="00A51777" w:rsidRPr="008828E5" w14:paraId="3FBB4FD5" w14:textId="77777777" w:rsidTr="000E4895">
        <w:trPr>
          <w:gridAfter w:val="1"/>
          <w:wAfter w:w="11" w:type="dxa"/>
        </w:trPr>
        <w:tc>
          <w:tcPr>
            <w:tcW w:w="5103" w:type="dxa"/>
            <w:gridSpan w:val="2"/>
            <w:shd w:val="clear" w:color="auto" w:fill="F2F2F2" w:themeFill="background1" w:themeFillShade="F2"/>
            <w:vAlign w:val="center"/>
          </w:tcPr>
          <w:p w14:paraId="3B9F579E" w14:textId="77777777" w:rsidR="00A51777" w:rsidRPr="008828E5" w:rsidRDefault="00A51777" w:rsidP="00A51777">
            <w:pPr>
              <w:spacing w:before="120" w:after="12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Lieu et date</w:t>
            </w:r>
            <w:r w:rsidRPr="009533E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 xml:space="preserve">Date and place </w:t>
            </w:r>
          </w:p>
        </w:tc>
        <w:tc>
          <w:tcPr>
            <w:tcW w:w="5245" w:type="dxa"/>
            <w:gridSpan w:val="3"/>
            <w:shd w:val="clear" w:color="auto" w:fill="F2F2F2" w:themeFill="background1" w:themeFillShade="F2"/>
            <w:vAlign w:val="center"/>
          </w:tcPr>
          <w:p w14:paraId="6AF1223C" w14:textId="77777777" w:rsidR="00A51777" w:rsidRPr="008828E5" w:rsidRDefault="00A51777" w:rsidP="00A51777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Signature</w:t>
            </w:r>
            <w:r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Signature</w:t>
            </w:r>
          </w:p>
        </w:tc>
      </w:tr>
      <w:tr w:rsidR="00A51777" w:rsidRPr="004848ED" w14:paraId="6EA4A147" w14:textId="77777777" w:rsidTr="000E4895">
        <w:trPr>
          <w:gridAfter w:val="1"/>
          <w:wAfter w:w="11" w:type="dxa"/>
          <w:trHeight w:val="521"/>
        </w:trPr>
        <w:tc>
          <w:tcPr>
            <w:tcW w:w="5103" w:type="dxa"/>
            <w:gridSpan w:val="2"/>
            <w:vAlign w:val="center"/>
          </w:tcPr>
          <w:p w14:paraId="0FF277EC" w14:textId="77777777" w:rsidR="00A51777" w:rsidRPr="008828E5" w:rsidRDefault="00A51777" w:rsidP="00A51777">
            <w:pPr>
              <w:spacing w:before="120" w:after="12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5245" w:type="dxa"/>
            <w:gridSpan w:val="3"/>
            <w:vAlign w:val="center"/>
          </w:tcPr>
          <w:p w14:paraId="63EF4E88" w14:textId="77777777" w:rsidR="00A51777" w:rsidRPr="008418BB" w:rsidRDefault="00A51777" w:rsidP="00A51777">
            <w:pPr>
              <w:spacing w:before="120" w:after="12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A51777" w:rsidRPr="005A0E8A" w14:paraId="7C239EF0" w14:textId="77777777" w:rsidTr="000E4895">
        <w:trPr>
          <w:gridAfter w:val="1"/>
          <w:wAfter w:w="11" w:type="dxa"/>
          <w:trHeight w:val="521"/>
        </w:trPr>
        <w:tc>
          <w:tcPr>
            <w:tcW w:w="10348" w:type="dxa"/>
            <w:gridSpan w:val="5"/>
            <w:shd w:val="clear" w:color="auto" w:fill="F2F2F2" w:themeFill="background1" w:themeFillShade="F2"/>
            <w:vAlign w:val="center"/>
          </w:tcPr>
          <w:p w14:paraId="3CCC13E2" w14:textId="01205BB4" w:rsidR="00A51777" w:rsidRPr="005227F5" w:rsidRDefault="00A51777" w:rsidP="00A51777">
            <w:pPr>
              <w:spacing w:before="120" w:after="120"/>
              <w:rPr>
                <w:rFonts w:cs="Arial"/>
                <w:b/>
                <w:bCs/>
                <w:i/>
                <w:color w:val="000000" w:themeColor="text1"/>
                <w:sz w:val="12"/>
                <w:szCs w:val="18"/>
                <w:lang w:val="en-US"/>
              </w:rPr>
            </w:pPr>
            <w:r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>En cas d’annulation moins de 3 jours avant la prise du studio, les frais administratifs de CHF 300.- seront facturés.</w:t>
            </w:r>
            <w:r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br/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>In case of cancellation less than 3 days before your scheduled arrival an administrative fee of 300 CHF will be charged.</w:t>
            </w:r>
          </w:p>
        </w:tc>
      </w:tr>
    </w:tbl>
    <w:p w14:paraId="7D955538" w14:textId="1652AFBB" w:rsidR="006A5C58" w:rsidRPr="000241AA" w:rsidRDefault="006A5C58" w:rsidP="007652A8">
      <w:pPr>
        <w:rPr>
          <w:rFonts w:cs="Arial"/>
          <w:sz w:val="18"/>
          <w:szCs w:val="18"/>
          <w:lang w:val="en-US"/>
        </w:rPr>
      </w:pPr>
    </w:p>
    <w:sectPr w:rsidR="006A5C58" w:rsidRPr="000241AA" w:rsidSect="00361035"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01" w:right="567" w:bottom="1560" w:left="851" w:header="709" w:footer="52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40239" w14:textId="77777777" w:rsidR="009A7B54" w:rsidRDefault="009A7B54" w:rsidP="006B06FF">
      <w:r>
        <w:separator/>
      </w:r>
    </w:p>
  </w:endnote>
  <w:endnote w:type="continuationSeparator" w:id="0">
    <w:p w14:paraId="48706E22" w14:textId="77777777" w:rsidR="009A7B54" w:rsidRDefault="009A7B54" w:rsidP="006B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FDB3B" w14:textId="77777777" w:rsidR="006E6013" w:rsidRDefault="00327066" w:rsidP="006A5C5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6E6013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7FBA2D89" w14:textId="77777777" w:rsidR="006E6013" w:rsidRDefault="006E6013" w:rsidP="006A5C5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1162" w:type="dxa"/>
      <w:tblBorders>
        <w:top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77"/>
      <w:gridCol w:w="5103"/>
      <w:gridCol w:w="1134"/>
    </w:tblGrid>
    <w:tr w:rsidR="006E6013" w14:paraId="25B38733" w14:textId="77777777" w:rsidTr="00812DD8">
      <w:trPr>
        <w:cantSplit/>
      </w:trPr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14:paraId="41FB492B" w14:textId="6089A512" w:rsidR="006E6013" w:rsidRPr="00F62F36" w:rsidRDefault="00714AE8" w:rsidP="00812DD8">
          <w:pPr>
            <w:pStyle w:val="LOHpieddepage"/>
          </w:pPr>
          <w:r>
            <w:rPr>
              <w:bCs/>
              <w:noProof/>
            </w:rPr>
            <w:fldChar w:fldCharType="begin"/>
          </w:r>
          <w:r>
            <w:rPr>
              <w:bCs/>
              <w:noProof/>
            </w:rPr>
            <w:instrText xml:space="preserve"> FILENAME \* MERGEFORMAT </w:instrText>
          </w:r>
          <w:r>
            <w:rPr>
              <w:bCs/>
              <w:noProof/>
            </w:rPr>
            <w:fldChar w:fldCharType="separate"/>
          </w:r>
          <w:r w:rsidR="00361308">
            <w:rPr>
              <w:bCs/>
              <w:noProof/>
            </w:rPr>
            <w:t>DLH_DOC_Demande_de_logement_V4.6.dotx</w:t>
          </w:r>
          <w:r>
            <w:rPr>
              <w:noProof/>
            </w:rPr>
            <w:fldChar w:fldCharType="end"/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6032DA46" w14:textId="3BB595DD" w:rsidR="006E6013" w:rsidRPr="00BF7875" w:rsidRDefault="006E6013" w:rsidP="00C93884">
          <w:pPr>
            <w:pStyle w:val="LOHpieddepage"/>
            <w:jc w:val="center"/>
            <w:rPr>
              <w:lang w:val="fr-FR"/>
            </w:rPr>
          </w:pPr>
          <w:r w:rsidRPr="00BF7875">
            <w:t>Version n°</w:t>
          </w:r>
          <w:r w:rsidR="00A9033E">
            <w:t>4.</w:t>
          </w:r>
          <w:r w:rsidR="005A0E8A">
            <w:t>6</w:t>
          </w:r>
          <w:r w:rsidRPr="00BF7875">
            <w:t xml:space="preserve"> du </w:t>
          </w:r>
          <w:r w:rsidR="005A0E8A">
            <w:t>10.07.2026</w:t>
          </w: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</w:tcPr>
        <w:p w14:paraId="19EC9F9A" w14:textId="77777777" w:rsidR="006E6013" w:rsidRPr="008D581F" w:rsidRDefault="006E6013" w:rsidP="007D56DA">
          <w:pPr>
            <w:pStyle w:val="LOHpieddepage"/>
            <w:ind w:right="-31"/>
            <w:jc w:val="right"/>
            <w:rPr>
              <w:rStyle w:val="Numrodepage"/>
              <w:b/>
            </w:rPr>
          </w:pPr>
          <w:r w:rsidRPr="008D581F">
            <w:rPr>
              <w:rStyle w:val="Numrodepage"/>
              <w:b/>
            </w:rPr>
            <w:t xml:space="preserve">Page </w:t>
          </w:r>
          <w:r w:rsidR="00327066" w:rsidRPr="008D581F">
            <w:rPr>
              <w:rStyle w:val="Numrodepage"/>
              <w:b/>
            </w:rPr>
            <w:fldChar w:fldCharType="begin"/>
          </w:r>
          <w:r w:rsidRPr="008D581F">
            <w:rPr>
              <w:rStyle w:val="Numrodepage"/>
              <w:b/>
            </w:rPr>
            <w:instrText xml:space="preserve"> PAGE </w:instrText>
          </w:r>
          <w:r w:rsidR="00327066" w:rsidRPr="008D581F">
            <w:rPr>
              <w:rStyle w:val="Numrodepage"/>
              <w:b/>
            </w:rPr>
            <w:fldChar w:fldCharType="separate"/>
          </w:r>
          <w:r w:rsidR="007D357B">
            <w:rPr>
              <w:rStyle w:val="Numrodepage"/>
              <w:b/>
              <w:noProof/>
            </w:rPr>
            <w:t>2</w:t>
          </w:r>
          <w:r w:rsidR="00327066" w:rsidRPr="008D581F">
            <w:rPr>
              <w:rStyle w:val="Numrodepage"/>
              <w:b/>
            </w:rPr>
            <w:fldChar w:fldCharType="end"/>
          </w:r>
          <w:r w:rsidRPr="008D581F">
            <w:rPr>
              <w:rStyle w:val="Numrodepage"/>
              <w:b/>
            </w:rPr>
            <w:t>/</w:t>
          </w:r>
          <w:r w:rsidR="00327066" w:rsidRPr="008D581F">
            <w:rPr>
              <w:rStyle w:val="Numrodepage"/>
              <w:b/>
            </w:rPr>
            <w:fldChar w:fldCharType="begin"/>
          </w:r>
          <w:r w:rsidRPr="008D581F">
            <w:rPr>
              <w:rStyle w:val="Numrodepage"/>
              <w:b/>
            </w:rPr>
            <w:instrText xml:space="preserve"> NUMPAGES </w:instrText>
          </w:r>
          <w:r w:rsidR="00327066" w:rsidRPr="008D581F">
            <w:rPr>
              <w:rStyle w:val="Numrodepage"/>
              <w:b/>
            </w:rPr>
            <w:fldChar w:fldCharType="separate"/>
          </w:r>
          <w:r w:rsidR="007D357B">
            <w:rPr>
              <w:rStyle w:val="Numrodepage"/>
              <w:b/>
              <w:noProof/>
            </w:rPr>
            <w:t>2</w:t>
          </w:r>
          <w:r w:rsidR="00327066" w:rsidRPr="008D581F">
            <w:rPr>
              <w:rStyle w:val="Numrodepage"/>
              <w:b/>
            </w:rPr>
            <w:fldChar w:fldCharType="end"/>
          </w:r>
        </w:p>
      </w:tc>
    </w:tr>
  </w:tbl>
  <w:p w14:paraId="73568877" w14:textId="77777777" w:rsidR="006E6013" w:rsidRPr="00D8121A" w:rsidRDefault="006E6013" w:rsidP="00361035">
    <w:pPr>
      <w:pStyle w:val="Pieddepage"/>
      <w:ind w:right="360"/>
      <w:rPr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1162" w:type="dxa"/>
      <w:tblBorders>
        <w:top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9214"/>
    </w:tblGrid>
    <w:tr w:rsidR="006E6013" w:rsidRPr="00A76F5A" w14:paraId="54167F42" w14:textId="77777777" w:rsidTr="003C5CB1">
      <w:trPr>
        <w:cantSplit/>
        <w:trHeight w:val="710"/>
      </w:trPr>
      <w:tc>
        <w:tcPr>
          <w:tcW w:w="9214" w:type="dxa"/>
          <w:tcBorders>
            <w:top w:val="nil"/>
            <w:left w:val="nil"/>
            <w:bottom w:val="nil"/>
            <w:right w:val="nil"/>
          </w:tcBorders>
        </w:tcPr>
        <w:p w14:paraId="530201F1" w14:textId="77777777" w:rsidR="00901DF6" w:rsidRDefault="00901DF6" w:rsidP="00901DF6">
          <w:pPr>
            <w:pStyle w:val="LOHpieddepage"/>
            <w:tabs>
              <w:tab w:val="clear" w:pos="5103"/>
              <w:tab w:val="clear" w:pos="7371"/>
              <w:tab w:val="center" w:pos="3658"/>
              <w:tab w:val="left" w:pos="6918"/>
            </w:tabs>
            <w:ind w:left="-311" w:right="-31"/>
            <w:jc w:val="center"/>
            <w:rPr>
              <w:rStyle w:val="Numrodepage"/>
              <w:b/>
            </w:rPr>
          </w:pPr>
          <w:r>
            <w:rPr>
              <w:rStyle w:val="Numrodepage"/>
              <w:b/>
            </w:rPr>
            <w:t xml:space="preserve">Logistique hospitalière – </w:t>
          </w:r>
          <w:r w:rsidR="00D02DE3">
            <w:rPr>
              <w:rStyle w:val="Numrodepage"/>
              <w:b/>
            </w:rPr>
            <w:t xml:space="preserve">Direction </w:t>
          </w:r>
          <w:r>
            <w:rPr>
              <w:rStyle w:val="Numrodepage"/>
              <w:b/>
            </w:rPr>
            <w:t>– Bureau des logements</w:t>
          </w:r>
        </w:p>
        <w:p w14:paraId="0F11664D" w14:textId="77777777" w:rsidR="006E6013" w:rsidRDefault="00901DF6" w:rsidP="00901DF6">
          <w:pPr>
            <w:pStyle w:val="LOHpieddepage"/>
            <w:ind w:right="-31"/>
            <w:jc w:val="center"/>
            <w:rPr>
              <w:rStyle w:val="Numrodepage"/>
            </w:rPr>
          </w:pPr>
          <w:r>
            <w:rPr>
              <w:rStyle w:val="Numrodepage"/>
            </w:rPr>
            <w:t>Mont-Paisible 18 – CH 1011 Lausanne – E</w:t>
          </w:r>
          <w:r w:rsidRPr="009C2F34">
            <w:rPr>
              <w:rStyle w:val="Numrodepage"/>
            </w:rPr>
            <w:t xml:space="preserve">mail : </w:t>
          </w:r>
          <w:hyperlink r:id="rId1" w:history="1">
            <w:r w:rsidRPr="000E507D">
              <w:rPr>
                <w:rStyle w:val="Lienhypertexte"/>
              </w:rPr>
              <w:t>logement@chuv.ch</w:t>
            </w:r>
          </w:hyperlink>
          <w:r w:rsidRPr="003B11AD">
            <w:rPr>
              <w:rStyle w:val="Lienhypertexte"/>
              <w:color w:val="auto"/>
              <w:u w:val="none"/>
            </w:rPr>
            <w:t xml:space="preserve"> – Site internet </w:t>
          </w:r>
          <w:hyperlink r:id="rId2" w:history="1">
            <w:r>
              <w:rPr>
                <w:rStyle w:val="Lienhypertexte"/>
              </w:rPr>
              <w:t>www.chuv.ch/logements</w:t>
            </w:r>
          </w:hyperlink>
        </w:p>
        <w:p w14:paraId="298E5318" w14:textId="77777777" w:rsidR="006E6013" w:rsidRPr="008828E5" w:rsidRDefault="006E6013" w:rsidP="00D15B02">
          <w:pPr>
            <w:jc w:val="center"/>
            <w:rPr>
              <w:rStyle w:val="Numrodepage"/>
              <w:b/>
              <w:sz w:val="16"/>
              <w:szCs w:val="16"/>
              <w:vertAlign w:val="superscript"/>
            </w:rPr>
          </w:pPr>
          <w:r w:rsidRPr="003C5CB1">
            <w:rPr>
              <w:b/>
              <w:color w:val="FF0000"/>
              <w:sz w:val="16"/>
              <w:szCs w:val="16"/>
            </w:rPr>
            <w:t xml:space="preserve">Du lundi au </w:t>
          </w:r>
          <w:r w:rsidR="003C5CB1" w:rsidRPr="003C5CB1">
            <w:rPr>
              <w:b/>
              <w:color w:val="FF0000"/>
              <w:sz w:val="16"/>
              <w:szCs w:val="16"/>
            </w:rPr>
            <w:t>jeudi</w:t>
          </w:r>
          <w:r w:rsidR="00E772EE" w:rsidRPr="003C5CB1">
            <w:rPr>
              <w:b/>
              <w:color w:val="FF0000"/>
              <w:sz w:val="16"/>
              <w:szCs w:val="16"/>
            </w:rPr>
            <w:t xml:space="preserve"> </w:t>
          </w:r>
          <w:r w:rsidRPr="003C5CB1">
            <w:rPr>
              <w:color w:val="FF0000"/>
              <w:sz w:val="16"/>
              <w:szCs w:val="16"/>
            </w:rPr>
            <w:t>(Mon-</w:t>
          </w:r>
          <w:r w:rsidR="007E34B9" w:rsidRPr="003C5CB1">
            <w:rPr>
              <w:color w:val="FF0000"/>
              <w:sz w:val="16"/>
              <w:szCs w:val="16"/>
            </w:rPr>
            <w:t>Thu</w:t>
          </w:r>
          <w:r w:rsidRPr="003C5CB1">
            <w:rPr>
              <w:color w:val="FF0000"/>
              <w:sz w:val="16"/>
              <w:szCs w:val="16"/>
            </w:rPr>
            <w:t xml:space="preserve">) </w:t>
          </w:r>
          <w:r w:rsidRPr="003C5CB1">
            <w:rPr>
              <w:b/>
              <w:color w:val="FF0000"/>
              <w:sz w:val="16"/>
              <w:szCs w:val="16"/>
            </w:rPr>
            <w:t>de 8h</w:t>
          </w:r>
          <w:r w:rsidRPr="003C5CB1">
            <w:rPr>
              <w:b/>
              <w:color w:val="FF0000"/>
              <w:sz w:val="16"/>
              <w:szCs w:val="16"/>
              <w:vertAlign w:val="superscript"/>
            </w:rPr>
            <w:t>00</w:t>
          </w:r>
          <w:r w:rsidRPr="003C5CB1">
            <w:rPr>
              <w:b/>
              <w:color w:val="FF0000"/>
              <w:sz w:val="16"/>
              <w:szCs w:val="16"/>
            </w:rPr>
            <w:t xml:space="preserve"> à 11h</w:t>
          </w:r>
          <w:r w:rsidRPr="003C5CB1">
            <w:rPr>
              <w:b/>
              <w:color w:val="FF0000"/>
              <w:sz w:val="16"/>
              <w:szCs w:val="16"/>
              <w:vertAlign w:val="superscript"/>
            </w:rPr>
            <w:t>30</w:t>
          </w:r>
          <w:r w:rsidR="007E34B9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22448D" w:rsidRPr="003C5CB1">
            <w:rPr>
              <w:color w:val="FF0000"/>
              <w:sz w:val="16"/>
              <w:szCs w:val="16"/>
            </w:rPr>
            <w:t>-</w:t>
          </w:r>
          <w:r w:rsidR="0022448D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3C5CB1" w:rsidRPr="003C5CB1">
            <w:rPr>
              <w:b/>
              <w:color w:val="FF0000"/>
              <w:sz w:val="16"/>
              <w:szCs w:val="16"/>
            </w:rPr>
            <w:t>afternoon</w:t>
          </w:r>
          <w:r w:rsidR="007E34B9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3C5CB1" w:rsidRPr="003C5CB1">
            <w:rPr>
              <w:b/>
              <w:color w:val="FF0000"/>
              <w:sz w:val="16"/>
              <w:szCs w:val="16"/>
            </w:rPr>
            <w:t>closed</w:t>
          </w:r>
          <w:r w:rsidR="00B13F5F" w:rsidRPr="003C5CB1">
            <w:rPr>
              <w:b/>
              <w:color w:val="FF0000"/>
              <w:sz w:val="16"/>
              <w:szCs w:val="16"/>
            </w:rPr>
            <w:t xml:space="preserve">–vendredi </w:t>
          </w:r>
          <w:r w:rsidR="00B13F5F" w:rsidRPr="003C5CB1">
            <w:rPr>
              <w:color w:val="FF0000"/>
              <w:sz w:val="16"/>
              <w:szCs w:val="16"/>
            </w:rPr>
            <w:t>(Fre)</w:t>
          </w:r>
          <w:r w:rsidR="00B13F5F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B13F5F" w:rsidRPr="003C5CB1">
            <w:rPr>
              <w:color w:val="FF0000"/>
              <w:sz w:val="16"/>
              <w:szCs w:val="16"/>
            </w:rPr>
            <w:t xml:space="preserve">fermé </w:t>
          </w:r>
          <w:r w:rsidR="007E34B9" w:rsidRPr="003C5CB1">
            <w:rPr>
              <w:color w:val="FF0000"/>
              <w:sz w:val="16"/>
              <w:szCs w:val="16"/>
            </w:rPr>
            <w:t>ou sur rendez-vous</w:t>
          </w:r>
        </w:p>
      </w:tc>
    </w:tr>
  </w:tbl>
  <w:p w14:paraId="7E1CE203" w14:textId="77777777" w:rsidR="006E6013" w:rsidRDefault="006E6013">
    <w:pPr>
      <w:pStyle w:val="Pieddepage"/>
    </w:pPr>
    <w:r>
      <w:rPr>
        <w:noProof/>
        <w:lang w:val="fr-CH" w:eastAsia="fr-CH"/>
      </w:rPr>
      <w:drawing>
        <wp:anchor distT="0" distB="0" distL="114300" distR="114300" simplePos="0" relativeHeight="251662336" behindDoc="1" locked="1" layoutInCell="1" allowOverlap="0" wp14:anchorId="3D2C7296" wp14:editId="6D34B364">
          <wp:simplePos x="0" y="0"/>
          <wp:positionH relativeFrom="page">
            <wp:posOffset>544830</wp:posOffset>
          </wp:positionH>
          <wp:positionV relativeFrom="page">
            <wp:posOffset>9610725</wp:posOffset>
          </wp:positionV>
          <wp:extent cx="169545" cy="541020"/>
          <wp:effectExtent l="0" t="0" r="1905" b="0"/>
          <wp:wrapNone/>
          <wp:docPr id="12" name="Image 12" descr="Vaud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aud_Black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9545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C206B" w14:textId="77777777" w:rsidR="009A7B54" w:rsidRDefault="009A7B54" w:rsidP="006B06FF">
      <w:r>
        <w:separator/>
      </w:r>
    </w:p>
  </w:footnote>
  <w:footnote w:type="continuationSeparator" w:id="0">
    <w:p w14:paraId="2FD5F35C" w14:textId="77777777" w:rsidR="009A7B54" w:rsidRDefault="009A7B54" w:rsidP="006B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5D723" w14:textId="77777777" w:rsidR="006E6013" w:rsidRDefault="007E7FBB">
    <w:pPr>
      <w:pStyle w:val="En-tte"/>
    </w:pPr>
    <w:r w:rsidRPr="009C30D5">
      <w:rPr>
        <w:noProof/>
        <w:lang w:val="fr-CH" w:eastAsia="fr-CH"/>
      </w:rPr>
      <w:drawing>
        <wp:anchor distT="0" distB="0" distL="114300" distR="114300" simplePos="0" relativeHeight="251667456" behindDoc="0" locked="0" layoutInCell="1" allowOverlap="1" wp14:anchorId="296EAAAB" wp14:editId="15963A0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981200" cy="365760"/>
          <wp:effectExtent l="0" t="0" r="0" b="0"/>
          <wp:wrapNone/>
          <wp:docPr id="22" name="Image 22" descr="N:\DLOH\QUALITE\MODELES\LOGO\Logistique_Hospitalière\CHUV_Perso_N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LOH\QUALITE\MODELES\LOGO\Logistique_Hospitalière\CHUV_Perso_Noi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6013">
      <w:rPr>
        <w:noProof/>
        <w:lang w:val="fr-CH" w:eastAsia="fr-CH"/>
      </w:rPr>
      <w:drawing>
        <wp:anchor distT="0" distB="0" distL="114300" distR="114300" simplePos="0" relativeHeight="251665408" behindDoc="1" locked="1" layoutInCell="1" allowOverlap="1" wp14:anchorId="3F3C6167" wp14:editId="0A717DDE">
          <wp:simplePos x="0" y="0"/>
          <wp:positionH relativeFrom="page">
            <wp:posOffset>521970</wp:posOffset>
          </wp:positionH>
          <wp:positionV relativeFrom="page">
            <wp:posOffset>540385</wp:posOffset>
          </wp:positionV>
          <wp:extent cx="4753610" cy="400050"/>
          <wp:effectExtent l="0" t="0" r="8890" b="0"/>
          <wp:wrapNone/>
          <wp:docPr id="6" name="Picture 5" descr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75361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2F36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F67222" wp14:editId="0F855CF1">
              <wp:simplePos x="0" y="0"/>
              <wp:positionH relativeFrom="column">
                <wp:posOffset>4721860</wp:posOffset>
              </wp:positionH>
              <wp:positionV relativeFrom="paragraph">
                <wp:posOffset>68580</wp:posOffset>
              </wp:positionV>
              <wp:extent cx="2057400" cy="628650"/>
              <wp:effectExtent l="4445" t="4445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D2E76F" w14:textId="77777777" w:rsidR="006E6013" w:rsidRPr="0072749A" w:rsidRDefault="006E6013" w:rsidP="0072749A">
                          <w:pPr>
                            <w:jc w:val="right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Formulaire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6722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371.8pt;margin-top:5.4pt;width:162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" filled="f" stroked="f">
              <v:textbox inset=",7.2pt,,7.2pt">
                <w:txbxContent>
                  <w:p w14:paraId="19D2E76F" w14:textId="77777777" w:rsidR="006E6013" w:rsidRPr="0072749A" w:rsidRDefault="006E6013" w:rsidP="0072749A">
                    <w:pPr>
                      <w:jc w:val="right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Formulaire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F62F36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4B542F" wp14:editId="06E93F42">
              <wp:simplePos x="0" y="0"/>
              <wp:positionH relativeFrom="column">
                <wp:posOffset>2562860</wp:posOffset>
              </wp:positionH>
              <wp:positionV relativeFrom="paragraph">
                <wp:posOffset>68580</wp:posOffset>
              </wp:positionV>
              <wp:extent cx="2057400" cy="628650"/>
              <wp:effectExtent l="0" t="4445" r="1905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09DA9" w14:textId="77777777" w:rsidR="007E7FBB" w:rsidRDefault="007E7FBB" w:rsidP="00361035">
                          <w:pPr>
                            <w:jc w:val="center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Direction</w:t>
                          </w:r>
                        </w:p>
                        <w:p w14:paraId="265D1139" w14:textId="77777777" w:rsidR="006E6013" w:rsidRPr="0072749A" w:rsidRDefault="006E6013" w:rsidP="00361035">
                          <w:pPr>
                            <w:jc w:val="center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Bureau des logements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4B542F" id="Text Box 8" o:spid="_x0000_s1027" type="#_x0000_t202" style="position:absolute;margin-left:201.8pt;margin-top:5.4pt;width:162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" filled="f" stroked="f">
              <v:textbox inset=",7.2pt,,7.2pt">
                <w:txbxContent>
                  <w:p w14:paraId="27709DA9" w14:textId="77777777" w:rsidR="007E7FBB" w:rsidRDefault="007E7FBB" w:rsidP="00361035">
                    <w:pPr>
                      <w:jc w:val="center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Direction</w:t>
                    </w:r>
                  </w:p>
                  <w:p w14:paraId="265D1139" w14:textId="77777777" w:rsidR="006E6013" w:rsidRPr="0072749A" w:rsidRDefault="006E6013" w:rsidP="00361035">
                    <w:pPr>
                      <w:jc w:val="center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Bureau des logements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B31D5"/>
    <w:multiLevelType w:val="hybridMultilevel"/>
    <w:tmpl w:val="F102621A"/>
    <w:lvl w:ilvl="0" w:tplc="2C40DDDA">
      <w:start w:val="1"/>
      <w:numFmt w:val="decimal"/>
      <w:pStyle w:val="Numrotation"/>
      <w:lvlText w:val="%1."/>
      <w:lvlJc w:val="left"/>
      <w:pPr>
        <w:tabs>
          <w:tab w:val="num" w:pos="1211"/>
        </w:tabs>
        <w:ind w:left="1134" w:hanging="283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837B39"/>
    <w:multiLevelType w:val="hybridMultilevel"/>
    <w:tmpl w:val="3030196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3F7DC3"/>
    <w:multiLevelType w:val="hybridMultilevel"/>
    <w:tmpl w:val="E2B4CFDE"/>
    <w:lvl w:ilvl="0" w:tplc="100C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 w15:restartNumberingAfterBreak="0">
    <w:nsid w:val="1AC23200"/>
    <w:multiLevelType w:val="hybridMultilevel"/>
    <w:tmpl w:val="9AE4CC7A"/>
    <w:lvl w:ilvl="0" w:tplc="9770527C">
      <w:start w:val="1"/>
      <w:numFmt w:val="bullet"/>
      <w:pStyle w:val="Puce1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</w:rPr>
    </w:lvl>
    <w:lvl w:ilvl="1" w:tplc="10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C615B"/>
    <w:multiLevelType w:val="hybridMultilevel"/>
    <w:tmpl w:val="683070DA"/>
    <w:lvl w:ilvl="0" w:tplc="FD02EEF2">
      <w:start w:val="1"/>
      <w:numFmt w:val="bullet"/>
      <w:pStyle w:val="Checklist"/>
      <w:lvlText w:val="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4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9214AB"/>
    <w:multiLevelType w:val="hybridMultilevel"/>
    <w:tmpl w:val="1868B1F4"/>
    <w:lvl w:ilvl="0" w:tplc="100C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7613052E"/>
    <w:multiLevelType w:val="multilevel"/>
    <w:tmpl w:val="53E61840"/>
    <w:lvl w:ilvl="0">
      <w:start w:val="1"/>
      <w:numFmt w:val="decimal"/>
      <w:pStyle w:val="TitrePR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rePRO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pStyle w:val="TitrePRO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AF85484"/>
    <w:multiLevelType w:val="multilevel"/>
    <w:tmpl w:val="99A838EC"/>
    <w:lvl w:ilvl="0">
      <w:start w:val="1"/>
      <w:numFmt w:val="decimal"/>
      <w:pStyle w:val="1Titre1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pStyle w:val="11Titre2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111Titre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pStyle w:val="1111Titre4"/>
      <w:lvlText w:val="%1.%2.%3.%4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47113821">
    <w:abstractNumId w:val="1"/>
  </w:num>
  <w:num w:numId="2" w16cid:durableId="487210113">
    <w:abstractNumId w:val="7"/>
  </w:num>
  <w:num w:numId="3" w16cid:durableId="86971289">
    <w:abstractNumId w:val="3"/>
  </w:num>
  <w:num w:numId="4" w16cid:durableId="576210062">
    <w:abstractNumId w:val="0"/>
  </w:num>
  <w:num w:numId="5" w16cid:durableId="85468054">
    <w:abstractNumId w:val="4"/>
  </w:num>
  <w:num w:numId="6" w16cid:durableId="381831175">
    <w:abstractNumId w:val="6"/>
  </w:num>
  <w:num w:numId="7" w16cid:durableId="2004581916">
    <w:abstractNumId w:val="5"/>
  </w:num>
  <w:num w:numId="8" w16cid:durableId="456264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embedSystemFonts/>
  <w:proofState w:spelling="clean" w:grammar="clean"/>
  <w:documentProtection w:edit="forms" w:enforcement="1" w:cryptProviderType="rsaAES" w:cryptAlgorithmClass="hash" w:cryptAlgorithmType="typeAny" w:cryptAlgorithmSid="14" w:cryptSpinCount="100000" w:hash="tT/9j2Vw76xysPwAX9F+Mlidswc8n6v9TdlW0w9vbkazt9Y3uJ5J0E0nLBZt1ID1rU1CDWuJitljA5g6Pps8Dw==" w:salt="uu5uSyeZiAyWbrXRqj+MAA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54"/>
    <w:rsid w:val="000241AA"/>
    <w:rsid w:val="000251AA"/>
    <w:rsid w:val="000410E4"/>
    <w:rsid w:val="0004715E"/>
    <w:rsid w:val="000662FE"/>
    <w:rsid w:val="00070B4E"/>
    <w:rsid w:val="0009528F"/>
    <w:rsid w:val="0009542A"/>
    <w:rsid w:val="000A5E27"/>
    <w:rsid w:val="000B63F1"/>
    <w:rsid w:val="000D43DC"/>
    <w:rsid w:val="000E4895"/>
    <w:rsid w:val="000E6F3B"/>
    <w:rsid w:val="00102213"/>
    <w:rsid w:val="0012016A"/>
    <w:rsid w:val="00130631"/>
    <w:rsid w:val="001330C6"/>
    <w:rsid w:val="001712F4"/>
    <w:rsid w:val="00185E90"/>
    <w:rsid w:val="001A11DD"/>
    <w:rsid w:val="001D5267"/>
    <w:rsid w:val="001D73A1"/>
    <w:rsid w:val="001E1C1E"/>
    <w:rsid w:val="001E2113"/>
    <w:rsid w:val="001F6423"/>
    <w:rsid w:val="00222E8D"/>
    <w:rsid w:val="0022448D"/>
    <w:rsid w:val="00257AB6"/>
    <w:rsid w:val="00260E2B"/>
    <w:rsid w:val="00266BB5"/>
    <w:rsid w:val="00270FA4"/>
    <w:rsid w:val="0027111F"/>
    <w:rsid w:val="00281D9C"/>
    <w:rsid w:val="00296868"/>
    <w:rsid w:val="002B36B1"/>
    <w:rsid w:val="00301408"/>
    <w:rsid w:val="00327066"/>
    <w:rsid w:val="00333909"/>
    <w:rsid w:val="00345AD4"/>
    <w:rsid w:val="003527DB"/>
    <w:rsid w:val="00356B4B"/>
    <w:rsid w:val="00361035"/>
    <w:rsid w:val="00361308"/>
    <w:rsid w:val="00362C88"/>
    <w:rsid w:val="00371363"/>
    <w:rsid w:val="003B0742"/>
    <w:rsid w:val="003C5CB1"/>
    <w:rsid w:val="003D3869"/>
    <w:rsid w:val="003E62BB"/>
    <w:rsid w:val="003E6D15"/>
    <w:rsid w:val="003F213C"/>
    <w:rsid w:val="00402E92"/>
    <w:rsid w:val="004148A1"/>
    <w:rsid w:val="004310C6"/>
    <w:rsid w:val="00454D8A"/>
    <w:rsid w:val="00456504"/>
    <w:rsid w:val="00456EDA"/>
    <w:rsid w:val="0048243E"/>
    <w:rsid w:val="00482746"/>
    <w:rsid w:val="004848ED"/>
    <w:rsid w:val="004D3F91"/>
    <w:rsid w:val="004D5FBB"/>
    <w:rsid w:val="004F00B4"/>
    <w:rsid w:val="004F15F3"/>
    <w:rsid w:val="00511C9D"/>
    <w:rsid w:val="005227F5"/>
    <w:rsid w:val="00531982"/>
    <w:rsid w:val="00533AE9"/>
    <w:rsid w:val="00547A01"/>
    <w:rsid w:val="00575950"/>
    <w:rsid w:val="00592F2B"/>
    <w:rsid w:val="005A0E8A"/>
    <w:rsid w:val="005B0745"/>
    <w:rsid w:val="005B77A7"/>
    <w:rsid w:val="005C25C5"/>
    <w:rsid w:val="005D6C63"/>
    <w:rsid w:val="005E2CFF"/>
    <w:rsid w:val="006002CF"/>
    <w:rsid w:val="00603A01"/>
    <w:rsid w:val="00614C3F"/>
    <w:rsid w:val="00615BA6"/>
    <w:rsid w:val="00621002"/>
    <w:rsid w:val="006218F4"/>
    <w:rsid w:val="00666342"/>
    <w:rsid w:val="00677A37"/>
    <w:rsid w:val="00692A9D"/>
    <w:rsid w:val="00693805"/>
    <w:rsid w:val="0069540A"/>
    <w:rsid w:val="0069646B"/>
    <w:rsid w:val="006A1DC7"/>
    <w:rsid w:val="006A5C58"/>
    <w:rsid w:val="006B06FF"/>
    <w:rsid w:val="006B2014"/>
    <w:rsid w:val="006C3188"/>
    <w:rsid w:val="006C6F2E"/>
    <w:rsid w:val="006D4437"/>
    <w:rsid w:val="006D532F"/>
    <w:rsid w:val="006E3DB2"/>
    <w:rsid w:val="006E50F4"/>
    <w:rsid w:val="006E6013"/>
    <w:rsid w:val="0070384A"/>
    <w:rsid w:val="007100F3"/>
    <w:rsid w:val="00714AE8"/>
    <w:rsid w:val="00716C5E"/>
    <w:rsid w:val="007177FF"/>
    <w:rsid w:val="00723CC3"/>
    <w:rsid w:val="0072749A"/>
    <w:rsid w:val="00740983"/>
    <w:rsid w:val="007652A8"/>
    <w:rsid w:val="00775C9B"/>
    <w:rsid w:val="00791BD8"/>
    <w:rsid w:val="007D357B"/>
    <w:rsid w:val="007D56DA"/>
    <w:rsid w:val="007E34B9"/>
    <w:rsid w:val="007E7FBB"/>
    <w:rsid w:val="007F062B"/>
    <w:rsid w:val="007F2332"/>
    <w:rsid w:val="007F6B11"/>
    <w:rsid w:val="007F6D68"/>
    <w:rsid w:val="0081077E"/>
    <w:rsid w:val="00812DD8"/>
    <w:rsid w:val="00816F8C"/>
    <w:rsid w:val="00822CA0"/>
    <w:rsid w:val="00832CEB"/>
    <w:rsid w:val="008379DF"/>
    <w:rsid w:val="008404E5"/>
    <w:rsid w:val="008418BB"/>
    <w:rsid w:val="00852405"/>
    <w:rsid w:val="00855887"/>
    <w:rsid w:val="0086062F"/>
    <w:rsid w:val="008828E5"/>
    <w:rsid w:val="00887F87"/>
    <w:rsid w:val="008A3D47"/>
    <w:rsid w:val="008D2D1F"/>
    <w:rsid w:val="008E0D72"/>
    <w:rsid w:val="008F4930"/>
    <w:rsid w:val="00901C4A"/>
    <w:rsid w:val="00901DF6"/>
    <w:rsid w:val="00912446"/>
    <w:rsid w:val="009411C7"/>
    <w:rsid w:val="00952BE6"/>
    <w:rsid w:val="009533E4"/>
    <w:rsid w:val="009805F3"/>
    <w:rsid w:val="009870F5"/>
    <w:rsid w:val="009A7B54"/>
    <w:rsid w:val="009C4143"/>
    <w:rsid w:val="009D1E0C"/>
    <w:rsid w:val="009E3EEB"/>
    <w:rsid w:val="009E6353"/>
    <w:rsid w:val="00A02C4C"/>
    <w:rsid w:val="00A05D63"/>
    <w:rsid w:val="00A15DC8"/>
    <w:rsid w:val="00A41CD1"/>
    <w:rsid w:val="00A47C03"/>
    <w:rsid w:val="00A51777"/>
    <w:rsid w:val="00A63508"/>
    <w:rsid w:val="00A9033E"/>
    <w:rsid w:val="00A9642B"/>
    <w:rsid w:val="00AB2E8A"/>
    <w:rsid w:val="00AC74EE"/>
    <w:rsid w:val="00AD3AA7"/>
    <w:rsid w:val="00AE77BA"/>
    <w:rsid w:val="00AF31BE"/>
    <w:rsid w:val="00AF76EF"/>
    <w:rsid w:val="00B13F5F"/>
    <w:rsid w:val="00B1570C"/>
    <w:rsid w:val="00B46049"/>
    <w:rsid w:val="00B46A3D"/>
    <w:rsid w:val="00B548B5"/>
    <w:rsid w:val="00B54B2F"/>
    <w:rsid w:val="00B57790"/>
    <w:rsid w:val="00B62E17"/>
    <w:rsid w:val="00B6799C"/>
    <w:rsid w:val="00B83E18"/>
    <w:rsid w:val="00B909B3"/>
    <w:rsid w:val="00BA5474"/>
    <w:rsid w:val="00BB1272"/>
    <w:rsid w:val="00BC23E4"/>
    <w:rsid w:val="00BC6932"/>
    <w:rsid w:val="00BC7F20"/>
    <w:rsid w:val="00BE6FEE"/>
    <w:rsid w:val="00C01B38"/>
    <w:rsid w:val="00C26D16"/>
    <w:rsid w:val="00C73939"/>
    <w:rsid w:val="00C93884"/>
    <w:rsid w:val="00CE4AB1"/>
    <w:rsid w:val="00CE6B26"/>
    <w:rsid w:val="00CF6EB5"/>
    <w:rsid w:val="00D02DE3"/>
    <w:rsid w:val="00D0612E"/>
    <w:rsid w:val="00D15B02"/>
    <w:rsid w:val="00D178E7"/>
    <w:rsid w:val="00D63E1F"/>
    <w:rsid w:val="00D65372"/>
    <w:rsid w:val="00D66283"/>
    <w:rsid w:val="00D66A55"/>
    <w:rsid w:val="00D71BE0"/>
    <w:rsid w:val="00D7466D"/>
    <w:rsid w:val="00D77FF4"/>
    <w:rsid w:val="00D85986"/>
    <w:rsid w:val="00DE354F"/>
    <w:rsid w:val="00DF00E3"/>
    <w:rsid w:val="00E2524B"/>
    <w:rsid w:val="00E54A60"/>
    <w:rsid w:val="00E54E34"/>
    <w:rsid w:val="00E772EE"/>
    <w:rsid w:val="00E90446"/>
    <w:rsid w:val="00EA064B"/>
    <w:rsid w:val="00ED2B48"/>
    <w:rsid w:val="00ED394B"/>
    <w:rsid w:val="00ED4E7E"/>
    <w:rsid w:val="00ED5ABB"/>
    <w:rsid w:val="00EE4D1D"/>
    <w:rsid w:val="00EE6F0F"/>
    <w:rsid w:val="00EF286E"/>
    <w:rsid w:val="00F003AD"/>
    <w:rsid w:val="00F02B48"/>
    <w:rsid w:val="00F117BA"/>
    <w:rsid w:val="00F35919"/>
    <w:rsid w:val="00F579C8"/>
    <w:rsid w:val="00F62F36"/>
    <w:rsid w:val="00FC4DC2"/>
    <w:rsid w:val="00FF003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E6021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D15"/>
    <w:rPr>
      <w:rFonts w:ascii="Arial" w:hAnsi="Arial"/>
      <w:szCs w:val="24"/>
      <w:lang w:eastAsia="en-US"/>
    </w:rPr>
  </w:style>
  <w:style w:type="paragraph" w:styleId="Titre1">
    <w:name w:val="heading 1"/>
    <w:basedOn w:val="Normal"/>
    <w:next w:val="Normal"/>
    <w:link w:val="Titre1Car"/>
    <w:qFormat/>
    <w:rsid w:val="00361035"/>
    <w:pPr>
      <w:keepNext/>
      <w:tabs>
        <w:tab w:val="left" w:pos="1134"/>
      </w:tabs>
      <w:spacing w:before="240" w:after="120"/>
      <w:jc w:val="both"/>
      <w:outlineLvl w:val="0"/>
    </w:pPr>
    <w:rPr>
      <w:rFonts w:eastAsia="Times New Roman" w:cs="Arial"/>
      <w:b/>
      <w:bCs/>
      <w:kern w:val="32"/>
      <w:sz w:val="32"/>
      <w:szCs w:val="32"/>
      <w:lang w:val="fr-CH"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610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610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610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E4D1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EE4D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eastAsia="fr-FR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EE4D1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C25C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5C25C5"/>
    <w:rPr>
      <w:rFonts w:ascii="Arial" w:hAnsi="Arial"/>
      <w:sz w:val="22"/>
      <w:szCs w:val="24"/>
    </w:rPr>
  </w:style>
  <w:style w:type="paragraph" w:styleId="Pieddepage">
    <w:name w:val="footer"/>
    <w:basedOn w:val="Normal"/>
    <w:link w:val="PieddepageCar"/>
    <w:unhideWhenUsed/>
    <w:rsid w:val="005C25C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C25C5"/>
    <w:rPr>
      <w:rFonts w:ascii="Arial" w:hAnsi="Arial"/>
      <w:sz w:val="22"/>
      <w:szCs w:val="24"/>
    </w:rPr>
  </w:style>
  <w:style w:type="paragraph" w:customStyle="1" w:styleId="Annexe">
    <w:name w:val="Annexe"/>
    <w:basedOn w:val="Normal"/>
    <w:rsid w:val="00A62107"/>
    <w:pPr>
      <w:framePr w:hSpace="141" w:vSpace="141" w:wrap="around" w:vAnchor="page" w:hAnchor="text" w:y="14743"/>
      <w:tabs>
        <w:tab w:val="left" w:pos="993"/>
        <w:tab w:val="center" w:pos="6096"/>
      </w:tabs>
      <w:overflowPunct w:val="0"/>
      <w:autoSpaceDE w:val="0"/>
      <w:autoSpaceDN w:val="0"/>
      <w:adjustRightInd w:val="0"/>
      <w:ind w:left="142"/>
      <w:textAlignment w:val="baseline"/>
    </w:pPr>
    <w:rPr>
      <w:rFonts w:ascii="Century Gothic" w:eastAsia="Times New Roman" w:hAnsi="Century Gothic"/>
      <w:sz w:val="18"/>
      <w:szCs w:val="20"/>
      <w:u w:val="single"/>
      <w:lang w:eastAsia="fr-FR"/>
    </w:rPr>
  </w:style>
  <w:style w:type="character" w:styleId="Numrodepage">
    <w:name w:val="page number"/>
    <w:basedOn w:val="Policepardfaut"/>
    <w:semiHidden/>
    <w:unhideWhenUsed/>
    <w:rsid w:val="00DF60AF"/>
  </w:style>
  <w:style w:type="paragraph" w:styleId="Paragraphedeliste">
    <w:name w:val="List Paragraph"/>
    <w:basedOn w:val="Normal"/>
    <w:uiPriority w:val="34"/>
    <w:qFormat/>
    <w:rsid w:val="00B423A4"/>
    <w:pPr>
      <w:overflowPunct w:val="0"/>
      <w:autoSpaceDE w:val="0"/>
      <w:autoSpaceDN w:val="0"/>
      <w:adjustRightInd w:val="0"/>
      <w:ind w:left="708"/>
      <w:textAlignment w:val="baseline"/>
    </w:pPr>
    <w:rPr>
      <w:rFonts w:ascii="Book Antiqua" w:eastAsia="Times New Roman" w:hAnsi="Book Antiqua"/>
      <w:sz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2C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2CA0"/>
    <w:rPr>
      <w:rFonts w:ascii="Tahoma" w:hAnsi="Tahoma" w:cs="Tahoma"/>
      <w:sz w:val="16"/>
      <w:szCs w:val="16"/>
      <w:lang w:eastAsia="en-US"/>
    </w:rPr>
  </w:style>
  <w:style w:type="paragraph" w:customStyle="1" w:styleId="LOHpieddepage">
    <w:name w:val="LOH_pied de page"/>
    <w:basedOn w:val="Pieddepage"/>
    <w:rsid w:val="00361035"/>
    <w:pPr>
      <w:tabs>
        <w:tab w:val="clear" w:pos="4536"/>
        <w:tab w:val="clear" w:pos="9072"/>
        <w:tab w:val="left" w:pos="1134"/>
        <w:tab w:val="center" w:pos="5103"/>
        <w:tab w:val="left" w:pos="7371"/>
        <w:tab w:val="right" w:pos="10206"/>
      </w:tabs>
      <w:overflowPunct w:val="0"/>
      <w:autoSpaceDE w:val="0"/>
      <w:autoSpaceDN w:val="0"/>
      <w:adjustRightInd w:val="0"/>
      <w:spacing w:before="20" w:after="60"/>
      <w:jc w:val="both"/>
      <w:textAlignment w:val="baseline"/>
    </w:pPr>
    <w:rPr>
      <w:rFonts w:eastAsia="Times New Roman"/>
      <w:sz w:val="16"/>
      <w:szCs w:val="20"/>
      <w:lang w:val="fr-CH" w:eastAsia="fr-FR"/>
    </w:rPr>
  </w:style>
  <w:style w:type="character" w:customStyle="1" w:styleId="Titre1Car">
    <w:name w:val="Titre 1 Car"/>
    <w:basedOn w:val="Policepardfaut"/>
    <w:link w:val="Titre1"/>
    <w:rsid w:val="00361035"/>
    <w:rPr>
      <w:rFonts w:ascii="Arial" w:eastAsia="Times New Roman" w:hAnsi="Arial" w:cs="Arial"/>
      <w:b/>
      <w:bCs/>
      <w:kern w:val="32"/>
      <w:sz w:val="32"/>
      <w:szCs w:val="32"/>
      <w:lang w:val="fr-CH"/>
    </w:rPr>
  </w:style>
  <w:style w:type="paragraph" w:customStyle="1" w:styleId="1Titre1">
    <w:name w:val="1. Titre 1"/>
    <w:basedOn w:val="Titre1"/>
    <w:next w:val="Normal"/>
    <w:autoRedefine/>
    <w:rsid w:val="00361035"/>
    <w:pPr>
      <w:keepNext w:val="0"/>
      <w:numPr>
        <w:numId w:val="2"/>
      </w:numPr>
      <w:pBdr>
        <w:bottom w:val="single" w:sz="4" w:space="1" w:color="auto"/>
      </w:pBdr>
      <w:tabs>
        <w:tab w:val="clear" w:pos="644"/>
        <w:tab w:val="clear" w:pos="1134"/>
        <w:tab w:val="left" w:pos="851"/>
      </w:tabs>
      <w:spacing w:before="480"/>
      <w:ind w:left="0" w:firstLine="0"/>
    </w:pPr>
    <w:rPr>
      <w:kern w:val="0"/>
      <w:sz w:val="28"/>
    </w:rPr>
  </w:style>
  <w:style w:type="paragraph" w:customStyle="1" w:styleId="11Titre2">
    <w:name w:val="1.1 Titre 2"/>
    <w:basedOn w:val="Titre2"/>
    <w:next w:val="Normal"/>
    <w:autoRedefine/>
    <w:rsid w:val="00361035"/>
    <w:pPr>
      <w:keepNext w:val="0"/>
      <w:keepLines w:val="0"/>
      <w:numPr>
        <w:ilvl w:val="1"/>
        <w:numId w:val="2"/>
      </w:numPr>
      <w:tabs>
        <w:tab w:val="clear" w:pos="720"/>
        <w:tab w:val="left" w:pos="851"/>
        <w:tab w:val="left" w:pos="1134"/>
      </w:tabs>
      <w:spacing w:before="360" w:after="60"/>
      <w:jc w:val="both"/>
    </w:pPr>
    <w:rPr>
      <w:rFonts w:ascii="Arial" w:eastAsia="Times New Roman" w:hAnsi="Arial" w:cs="Arial"/>
      <w:iCs/>
      <w:color w:val="auto"/>
      <w:sz w:val="24"/>
      <w:szCs w:val="28"/>
      <w:lang w:val="fr-CH" w:eastAsia="fr-FR"/>
    </w:rPr>
  </w:style>
  <w:style w:type="paragraph" w:customStyle="1" w:styleId="111Titre3">
    <w:name w:val="1.1.1 Titre 3"/>
    <w:basedOn w:val="Titre3"/>
    <w:next w:val="Normal"/>
    <w:autoRedefine/>
    <w:rsid w:val="00361035"/>
    <w:pPr>
      <w:keepNext w:val="0"/>
      <w:keepLines w:val="0"/>
      <w:numPr>
        <w:ilvl w:val="2"/>
        <w:numId w:val="2"/>
      </w:numPr>
      <w:tabs>
        <w:tab w:val="clear" w:pos="720"/>
        <w:tab w:val="left" w:pos="851"/>
      </w:tabs>
      <w:spacing w:before="240" w:after="60"/>
      <w:jc w:val="both"/>
    </w:pPr>
    <w:rPr>
      <w:rFonts w:ascii="Arial" w:eastAsia="Times New Roman" w:hAnsi="Arial" w:cs="Arial"/>
      <w:color w:val="auto"/>
      <w:szCs w:val="22"/>
      <w:lang w:val="fr-CH" w:eastAsia="fr-FR"/>
    </w:rPr>
  </w:style>
  <w:style w:type="paragraph" w:customStyle="1" w:styleId="1111Titre4">
    <w:name w:val="1.1.1.1 Titre 4"/>
    <w:basedOn w:val="Titre4"/>
    <w:next w:val="Normal"/>
    <w:rsid w:val="00361035"/>
    <w:pPr>
      <w:keepNext w:val="0"/>
      <w:keepLines w:val="0"/>
      <w:numPr>
        <w:ilvl w:val="3"/>
        <w:numId w:val="2"/>
      </w:numPr>
      <w:tabs>
        <w:tab w:val="clear" w:pos="1080"/>
        <w:tab w:val="left" w:pos="851"/>
        <w:tab w:val="left" w:pos="1134"/>
      </w:tabs>
      <w:spacing w:before="180" w:after="60"/>
      <w:jc w:val="both"/>
    </w:pPr>
    <w:rPr>
      <w:rFonts w:ascii="Arial" w:eastAsia="Times New Roman" w:hAnsi="Arial" w:cs="Times New Roman"/>
      <w:i w:val="0"/>
      <w:iCs w:val="0"/>
      <w:color w:val="auto"/>
      <w:szCs w:val="28"/>
      <w:lang w:val="fr-CH" w:eastAsia="fr-FR"/>
    </w:rPr>
  </w:style>
  <w:style w:type="paragraph" w:styleId="Sous-titre">
    <w:name w:val="Subtitle"/>
    <w:basedOn w:val="Normal"/>
    <w:link w:val="Sous-titreCar"/>
    <w:qFormat/>
    <w:rsid w:val="00361035"/>
    <w:pPr>
      <w:tabs>
        <w:tab w:val="left" w:pos="1134"/>
      </w:tabs>
      <w:spacing w:before="80" w:after="80"/>
      <w:jc w:val="center"/>
    </w:pPr>
    <w:rPr>
      <w:rFonts w:eastAsia="Times New Roman"/>
      <w:b/>
      <w:bCs/>
      <w:caps/>
      <w:spacing w:val="120"/>
      <w:lang w:val="fr-CH" w:eastAsia="fr-FR"/>
    </w:rPr>
  </w:style>
  <w:style w:type="character" w:customStyle="1" w:styleId="Sous-titreCar">
    <w:name w:val="Sous-titre Car"/>
    <w:basedOn w:val="Policepardfaut"/>
    <w:link w:val="Sous-titre"/>
    <w:rsid w:val="00361035"/>
    <w:rPr>
      <w:rFonts w:ascii="Arial" w:eastAsia="Times New Roman" w:hAnsi="Arial"/>
      <w:b/>
      <w:bCs/>
      <w:caps/>
      <w:spacing w:val="120"/>
      <w:szCs w:val="24"/>
      <w:lang w:val="fr-CH"/>
    </w:rPr>
  </w:style>
  <w:style w:type="paragraph" w:styleId="Titre">
    <w:name w:val="Title"/>
    <w:basedOn w:val="Normal"/>
    <w:link w:val="TitreCar"/>
    <w:qFormat/>
    <w:rsid w:val="00361035"/>
    <w:pPr>
      <w:tabs>
        <w:tab w:val="left" w:pos="1134"/>
      </w:tabs>
      <w:spacing w:before="240" w:after="60"/>
      <w:jc w:val="center"/>
      <w:outlineLvl w:val="0"/>
    </w:pPr>
    <w:rPr>
      <w:rFonts w:eastAsia="Times New Roman" w:cs="Arial"/>
      <w:b/>
      <w:bCs/>
      <w:kern w:val="28"/>
      <w:sz w:val="40"/>
      <w:szCs w:val="32"/>
      <w:lang w:val="fr-CH" w:eastAsia="fr-FR"/>
    </w:rPr>
  </w:style>
  <w:style w:type="character" w:customStyle="1" w:styleId="TitreCar">
    <w:name w:val="Titre Car"/>
    <w:basedOn w:val="Policepardfaut"/>
    <w:link w:val="Titre"/>
    <w:rsid w:val="00361035"/>
    <w:rPr>
      <w:rFonts w:ascii="Arial" w:eastAsia="Times New Roman" w:hAnsi="Arial" w:cs="Arial"/>
      <w:b/>
      <w:bCs/>
      <w:kern w:val="28"/>
      <w:sz w:val="40"/>
      <w:szCs w:val="32"/>
      <w:lang w:val="fr-CH"/>
    </w:rPr>
  </w:style>
  <w:style w:type="paragraph" w:styleId="TM1">
    <w:name w:val="toc 1"/>
    <w:basedOn w:val="Normal"/>
    <w:next w:val="Normal"/>
    <w:autoRedefine/>
    <w:uiPriority w:val="39"/>
    <w:qFormat/>
    <w:rsid w:val="00361035"/>
    <w:pPr>
      <w:tabs>
        <w:tab w:val="left" w:pos="567"/>
        <w:tab w:val="left" w:pos="1134"/>
        <w:tab w:val="right" w:pos="10275"/>
      </w:tabs>
      <w:spacing w:before="60" w:after="60"/>
    </w:pPr>
    <w:rPr>
      <w:rFonts w:eastAsia="Times New Roman"/>
      <w:noProof/>
      <w:szCs w:val="28"/>
      <w:lang w:val="fr-CH" w:eastAsia="fr-FR"/>
    </w:rPr>
  </w:style>
  <w:style w:type="paragraph" w:styleId="TM2">
    <w:name w:val="toc 2"/>
    <w:basedOn w:val="Normal"/>
    <w:next w:val="Normal"/>
    <w:autoRedefine/>
    <w:uiPriority w:val="39"/>
    <w:qFormat/>
    <w:rsid w:val="00361035"/>
    <w:pPr>
      <w:tabs>
        <w:tab w:val="left" w:pos="1418"/>
        <w:tab w:val="right" w:pos="10289"/>
      </w:tabs>
      <w:spacing w:before="80" w:after="80"/>
      <w:ind w:left="567"/>
    </w:pPr>
    <w:rPr>
      <w:rFonts w:eastAsia="Times New Roman"/>
      <w:noProof/>
      <w:lang w:val="fr-CH" w:eastAsia="fr-FR"/>
    </w:rPr>
  </w:style>
  <w:style w:type="character" w:styleId="Lienhypertexte">
    <w:name w:val="Hyperlink"/>
    <w:basedOn w:val="Policepardfaut"/>
    <w:rsid w:val="00361035"/>
    <w:rPr>
      <w:color w:val="0000FF"/>
      <w:u w:val="single"/>
    </w:rPr>
  </w:style>
  <w:style w:type="paragraph" w:customStyle="1" w:styleId="Puce1">
    <w:name w:val="Puce 1"/>
    <w:basedOn w:val="Normal"/>
    <w:rsid w:val="00361035"/>
    <w:pPr>
      <w:numPr>
        <w:numId w:val="3"/>
      </w:numPr>
      <w:tabs>
        <w:tab w:val="left" w:pos="1134"/>
      </w:tabs>
      <w:spacing w:before="80" w:after="80"/>
      <w:jc w:val="both"/>
    </w:pPr>
    <w:rPr>
      <w:rFonts w:eastAsia="Times New Roman"/>
      <w:lang w:val="fr-CH" w:eastAsia="fr-FR"/>
    </w:rPr>
  </w:style>
  <w:style w:type="paragraph" w:customStyle="1" w:styleId="Numrotation">
    <w:name w:val="Numérotation"/>
    <w:basedOn w:val="Normal"/>
    <w:rsid w:val="00361035"/>
    <w:pPr>
      <w:numPr>
        <w:numId w:val="4"/>
      </w:numPr>
      <w:tabs>
        <w:tab w:val="left" w:pos="1134"/>
      </w:tabs>
      <w:spacing w:before="80" w:after="80"/>
      <w:jc w:val="both"/>
    </w:pPr>
    <w:rPr>
      <w:rFonts w:eastAsia="Times New Roman"/>
      <w:lang w:val="fr-CH" w:eastAsia="fr-FR"/>
    </w:rPr>
  </w:style>
  <w:style w:type="paragraph" w:customStyle="1" w:styleId="Checklist">
    <w:name w:val="Checklist"/>
    <w:basedOn w:val="Normal"/>
    <w:rsid w:val="00361035"/>
    <w:pPr>
      <w:numPr>
        <w:numId w:val="5"/>
      </w:numPr>
      <w:tabs>
        <w:tab w:val="clear" w:pos="360"/>
        <w:tab w:val="left" w:pos="567"/>
      </w:tabs>
      <w:spacing w:before="120" w:after="120"/>
      <w:ind w:left="567" w:hanging="567"/>
      <w:jc w:val="both"/>
    </w:pPr>
    <w:rPr>
      <w:rFonts w:eastAsia="Times New Roman"/>
      <w:lang w:val="fr-CH" w:eastAsia="fr-FR"/>
    </w:rPr>
  </w:style>
  <w:style w:type="paragraph" w:customStyle="1" w:styleId="QDiagFlux">
    <w:name w:val="Q DiagFlux"/>
    <w:basedOn w:val="Normal"/>
    <w:autoRedefine/>
    <w:rsid w:val="00361035"/>
    <w:pPr>
      <w:tabs>
        <w:tab w:val="left" w:pos="2694"/>
      </w:tabs>
      <w:overflowPunct w:val="0"/>
      <w:autoSpaceDE w:val="0"/>
      <w:autoSpaceDN w:val="0"/>
      <w:adjustRightInd w:val="0"/>
      <w:spacing w:before="60" w:after="60" w:line="240" w:lineRule="exact"/>
      <w:textAlignment w:val="baseline"/>
    </w:pPr>
    <w:rPr>
      <w:rFonts w:eastAsia="Times New Roman"/>
      <w:sz w:val="18"/>
      <w:szCs w:val="20"/>
      <w:lang w:eastAsia="fr-FR"/>
    </w:rPr>
  </w:style>
  <w:style w:type="paragraph" w:customStyle="1" w:styleId="TitrePV1">
    <w:name w:val="Titre PV1"/>
    <w:basedOn w:val="1Titre1"/>
    <w:next w:val="Normal"/>
    <w:rsid w:val="00361035"/>
    <w:pPr>
      <w:spacing w:before="240"/>
    </w:pPr>
    <w:rPr>
      <w:sz w:val="24"/>
    </w:rPr>
  </w:style>
  <w:style w:type="paragraph" w:customStyle="1" w:styleId="TitrePV2">
    <w:name w:val="Titre PV2"/>
    <w:basedOn w:val="11Titre2"/>
    <w:next w:val="Normal"/>
    <w:rsid w:val="00361035"/>
    <w:pPr>
      <w:spacing w:before="180"/>
    </w:pPr>
  </w:style>
  <w:style w:type="paragraph" w:customStyle="1" w:styleId="TitrePRO">
    <w:name w:val="Titre_PRO"/>
    <w:basedOn w:val="Titre2"/>
    <w:next w:val="Normal"/>
    <w:autoRedefine/>
    <w:rsid w:val="00361035"/>
    <w:pPr>
      <w:keepLines w:val="0"/>
      <w:numPr>
        <w:numId w:val="6"/>
      </w:numPr>
      <w:shd w:val="pct12" w:color="auto" w:fill="auto"/>
      <w:tabs>
        <w:tab w:val="clear" w:pos="360"/>
        <w:tab w:val="left" w:pos="851"/>
      </w:tabs>
      <w:overflowPunct w:val="0"/>
      <w:autoSpaceDE w:val="0"/>
      <w:autoSpaceDN w:val="0"/>
      <w:adjustRightInd w:val="0"/>
      <w:spacing w:before="120" w:after="120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sz w:val="24"/>
      <w:szCs w:val="20"/>
      <w:lang w:eastAsia="fr-FR"/>
    </w:rPr>
  </w:style>
  <w:style w:type="paragraph" w:customStyle="1" w:styleId="QDiagFluxResp">
    <w:name w:val="Q DiagFlux_Resp"/>
    <w:basedOn w:val="QDiagFlux"/>
    <w:autoRedefine/>
    <w:rsid w:val="00361035"/>
    <w:pPr>
      <w:jc w:val="center"/>
    </w:pPr>
    <w:rPr>
      <w:rFonts w:ascii="Arial Narrow" w:hAnsi="Arial Narrow"/>
      <w:b/>
      <w:sz w:val="16"/>
      <w:lang w:val="fr-CH"/>
    </w:rPr>
  </w:style>
  <w:style w:type="paragraph" w:customStyle="1" w:styleId="QDiagfluxTitre">
    <w:name w:val="Q Diagflux_Titre"/>
    <w:basedOn w:val="Normal"/>
    <w:autoRedefine/>
    <w:rsid w:val="00361035"/>
    <w:pPr>
      <w:tabs>
        <w:tab w:val="left" w:pos="1134"/>
      </w:tabs>
      <w:spacing w:before="60" w:after="60"/>
      <w:jc w:val="center"/>
    </w:pPr>
    <w:rPr>
      <w:rFonts w:eastAsia="Times New Roman"/>
      <w:b/>
      <w:lang w:eastAsia="fr-FR"/>
    </w:rPr>
  </w:style>
  <w:style w:type="paragraph" w:customStyle="1" w:styleId="QDiagFluxTitre1">
    <w:name w:val="Q DiagFlux_Titre1"/>
    <w:basedOn w:val="QDiagFlux"/>
    <w:next w:val="QDiagFlux"/>
    <w:autoRedefine/>
    <w:rsid w:val="00361035"/>
    <w:rPr>
      <w:b/>
      <w:bCs/>
    </w:rPr>
  </w:style>
  <w:style w:type="paragraph" w:customStyle="1" w:styleId="TitrePRO2">
    <w:name w:val="Titre_PRO2"/>
    <w:basedOn w:val="11Titre2"/>
    <w:next w:val="Normal"/>
    <w:autoRedefine/>
    <w:rsid w:val="00361035"/>
    <w:pPr>
      <w:numPr>
        <w:numId w:val="6"/>
      </w:numPr>
      <w:tabs>
        <w:tab w:val="clear" w:pos="1080"/>
        <w:tab w:val="clear" w:pos="1134"/>
      </w:tabs>
      <w:spacing w:before="240"/>
      <w:ind w:left="0" w:firstLine="0"/>
    </w:pPr>
    <w:rPr>
      <w:sz w:val="22"/>
    </w:rPr>
  </w:style>
  <w:style w:type="paragraph" w:customStyle="1" w:styleId="TitrePRO3">
    <w:name w:val="Titre_PRO3"/>
    <w:basedOn w:val="111Titre3"/>
    <w:next w:val="Normal"/>
    <w:autoRedefine/>
    <w:rsid w:val="00361035"/>
    <w:pPr>
      <w:numPr>
        <w:numId w:val="6"/>
      </w:numPr>
      <w:ind w:left="0" w:firstLine="0"/>
    </w:pPr>
  </w:style>
  <w:style w:type="paragraph" w:styleId="TM3">
    <w:name w:val="toc 3"/>
    <w:basedOn w:val="Normal"/>
    <w:next w:val="Normal"/>
    <w:autoRedefine/>
    <w:uiPriority w:val="39"/>
    <w:unhideWhenUsed/>
    <w:qFormat/>
    <w:rsid w:val="00361035"/>
    <w:pPr>
      <w:tabs>
        <w:tab w:val="left" w:pos="1418"/>
        <w:tab w:val="right" w:pos="10289"/>
      </w:tabs>
      <w:spacing w:before="60" w:after="100"/>
      <w:ind w:left="567"/>
    </w:pPr>
  </w:style>
  <w:style w:type="paragraph" w:customStyle="1" w:styleId="Style1">
    <w:name w:val="Style1"/>
    <w:basedOn w:val="Normal"/>
    <w:qFormat/>
    <w:rsid w:val="00361035"/>
    <w:pPr>
      <w:tabs>
        <w:tab w:val="left" w:pos="851"/>
      </w:tabs>
      <w:spacing w:before="60" w:after="60"/>
    </w:pPr>
  </w:style>
  <w:style w:type="character" w:customStyle="1" w:styleId="Titre2Car">
    <w:name w:val="Titre 2 Car"/>
    <w:basedOn w:val="Policepardfaut"/>
    <w:link w:val="Titre2"/>
    <w:uiPriority w:val="9"/>
    <w:semiHidden/>
    <w:rsid w:val="00361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361035"/>
    <w:rPr>
      <w:rFonts w:asciiTheme="majorHAnsi" w:eastAsiaTheme="majorEastAsia" w:hAnsiTheme="majorHAnsi" w:cstheme="majorBidi"/>
      <w:b/>
      <w:bCs/>
      <w:color w:val="4F81BD" w:themeColor="accent1"/>
      <w:sz w:val="22"/>
      <w:szCs w:val="24"/>
      <w:lang w:eastAsia="en-US"/>
    </w:rPr>
  </w:style>
  <w:style w:type="character" w:customStyle="1" w:styleId="Titre4Car">
    <w:name w:val="Titre 4 Car"/>
    <w:basedOn w:val="Policepardfaut"/>
    <w:link w:val="Titre4"/>
    <w:uiPriority w:val="9"/>
    <w:semiHidden/>
    <w:rsid w:val="0036103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  <w:lang w:eastAsia="en-US"/>
    </w:rPr>
  </w:style>
  <w:style w:type="character" w:customStyle="1" w:styleId="Titre5Car">
    <w:name w:val="Titre 5 Car"/>
    <w:basedOn w:val="Policepardfaut"/>
    <w:link w:val="Titre5"/>
    <w:uiPriority w:val="9"/>
    <w:semiHidden/>
    <w:rsid w:val="00EE4D1D"/>
    <w:rPr>
      <w:rFonts w:asciiTheme="majorHAnsi" w:eastAsiaTheme="majorEastAsia" w:hAnsiTheme="majorHAnsi" w:cstheme="majorBidi"/>
      <w:color w:val="243F60" w:themeColor="accent1" w:themeShade="7F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rsid w:val="00EE4D1D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itre8Car">
    <w:name w:val="Titre 8 Car"/>
    <w:basedOn w:val="Policepardfaut"/>
    <w:link w:val="Titre8"/>
    <w:uiPriority w:val="9"/>
    <w:rsid w:val="00EE4D1D"/>
    <w:rPr>
      <w:rFonts w:asciiTheme="majorHAnsi" w:eastAsiaTheme="majorEastAsia" w:hAnsiTheme="majorHAnsi" w:cstheme="majorBidi"/>
      <w:color w:val="404040" w:themeColor="text1" w:themeTint="BF"/>
    </w:rPr>
  </w:style>
  <w:style w:type="table" w:styleId="Grilledutableau">
    <w:name w:val="Table Grid"/>
    <w:basedOn w:val="TableauNormal"/>
    <w:uiPriority w:val="59"/>
    <w:rsid w:val="00EE4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uiPriority w:val="99"/>
    <w:unhideWhenUsed/>
    <w:rsid w:val="00EE4D1D"/>
    <w:pPr>
      <w:spacing w:before="240" w:after="240"/>
      <w:ind w:left="289" w:hanging="255"/>
      <w:jc w:val="both"/>
    </w:pPr>
    <w:rPr>
      <w:rFonts w:eastAsia="Times New Roman" w:cs="Arial"/>
      <w:i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rsid w:val="00EE4D1D"/>
    <w:rPr>
      <w:rFonts w:ascii="Arial" w:eastAsia="Times New Roman" w:hAnsi="Arial" w:cs="Arial"/>
      <w:i/>
    </w:rPr>
  </w:style>
  <w:style w:type="character" w:styleId="Textedelespacerserv">
    <w:name w:val="Placeholder Text"/>
    <w:basedOn w:val="Policepardfaut"/>
    <w:uiPriority w:val="99"/>
    <w:semiHidden/>
    <w:rsid w:val="005B07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0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ement@chuv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hyperlink" Target="http://www.chuv.ch/logements" TargetMode="External"/><Relationship Id="rId1" Type="http://schemas.openxmlformats.org/officeDocument/2006/relationships/hyperlink" Target="mailto:logement@chuv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DB5B6-6F60-4093-806C-DE6B5148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DLH_DOC_Demande_de_logement_V4.6.dotx</Template>
  <TotalTime>0</TotalTime>
  <Pages>2</Pages>
  <Words>869</Words>
  <Characters>4782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CHUV | Centre hospitalier universitaire vaudois</Company>
  <LinksUpToDate>false</LinksUpToDate>
  <CharactersWithSpaces>5640</CharactersWithSpaces>
  <SharedDoc>false</SharedDoc>
  <HyperlinkBase/>
  <HLinks>
    <vt:vector size="12" baseType="variant">
      <vt:variant>
        <vt:i4>5177406</vt:i4>
      </vt:variant>
      <vt:variant>
        <vt:i4>-1</vt:i4>
      </vt:variant>
      <vt:variant>
        <vt:i4>2055</vt:i4>
      </vt:variant>
      <vt:variant>
        <vt:i4>1</vt:i4>
      </vt:variant>
      <vt:variant>
        <vt:lpwstr>entete_formulaire_gimel</vt:lpwstr>
      </vt:variant>
      <vt:variant>
        <vt:lpwstr/>
      </vt:variant>
      <vt:variant>
        <vt:i4>6488116</vt:i4>
      </vt:variant>
      <vt:variant>
        <vt:i4>-1</vt:i4>
      </vt:variant>
      <vt:variant>
        <vt:i4>2059</vt:i4>
      </vt:variant>
      <vt:variant>
        <vt:i4>1</vt:i4>
      </vt:variant>
      <vt:variant>
        <vt:lpwstr>lo_chuv_ems_rosiere_gimel_black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Bezencon Sabina</dc:creator>
  <cp:lastModifiedBy>Bezencon Sabina</cp:lastModifiedBy>
  <cp:revision>9</cp:revision>
  <cp:lastPrinted>2026-06-02T08:46:00Z</cp:lastPrinted>
  <dcterms:created xsi:type="dcterms:W3CDTF">2026-07-03T08:12:00Z</dcterms:created>
  <dcterms:modified xsi:type="dcterms:W3CDTF">2026-07-10T08:20:00Z</dcterms:modified>
</cp:coreProperties>
</file>